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A8B6D5" w14:textId="5F66AB17" w:rsidR="001C41F1" w:rsidRDefault="00633B61">
      <w:r w:rsidRPr="00C820D7">
        <w:rPr>
          <w:rFonts w:ascii="Lato" w:hAnsi="Lato"/>
          <w:b/>
          <w:bCs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2960" behindDoc="0" locked="0" layoutInCell="1" allowOverlap="1" wp14:anchorId="4FB05301" wp14:editId="63C1CE78">
                <wp:simplePos x="0" y="0"/>
                <wp:positionH relativeFrom="column">
                  <wp:posOffset>7219950</wp:posOffset>
                </wp:positionH>
                <wp:positionV relativeFrom="paragraph">
                  <wp:posOffset>6350</wp:posOffset>
                </wp:positionV>
                <wp:extent cx="2665095" cy="6419850"/>
                <wp:effectExtent l="0" t="0" r="1905" b="0"/>
                <wp:wrapNone/>
                <wp:docPr id="28811347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5095" cy="6419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496A48" w14:textId="57B387CD" w:rsidR="00E7702C" w:rsidRPr="00E01BB1" w:rsidRDefault="00922CCB" w:rsidP="00410C8F">
                            <w:pPr>
                              <w:jc w:val="center"/>
                              <w:rPr>
                                <w:rFonts w:ascii="Lato" w:hAnsi="Lato"/>
                                <w:b/>
                                <w:bCs/>
                                <w:i/>
                                <w:iCs/>
                                <w:color w:val="7030A0"/>
                                <w:sz w:val="44"/>
                                <w:szCs w:val="44"/>
                              </w:rPr>
                            </w:pPr>
                            <w:r w:rsidRPr="00E01BB1">
                              <w:rPr>
                                <w:rFonts w:ascii="Lato" w:hAnsi="Lato"/>
                                <w:b/>
                                <w:bCs/>
                                <w:i/>
                                <w:iCs/>
                                <w:color w:val="7030A0"/>
                                <w:sz w:val="44"/>
                                <w:szCs w:val="44"/>
                              </w:rPr>
                              <w:t>HEMEL E</w:t>
                            </w:r>
                            <w:r w:rsidR="00655363" w:rsidRPr="00E01BB1">
                              <w:rPr>
                                <w:rFonts w:ascii="Lato" w:hAnsi="Lato"/>
                                <w:b/>
                                <w:bCs/>
                                <w:i/>
                                <w:iCs/>
                                <w:color w:val="7030A0"/>
                                <w:sz w:val="44"/>
                                <w:szCs w:val="44"/>
                              </w:rPr>
                              <w:t>N AARDE WINE VALLEY</w:t>
                            </w:r>
                          </w:p>
                          <w:p w14:paraId="2850867B" w14:textId="6AC540B1" w:rsidR="00655363" w:rsidRPr="00E01BB1" w:rsidRDefault="00D83429" w:rsidP="00410C8F">
                            <w:pPr>
                              <w:jc w:val="center"/>
                              <w:rPr>
                                <w:rFonts w:ascii="Lato" w:hAnsi="Lato"/>
                                <w:color w:val="7030A0"/>
                                <w:sz w:val="36"/>
                                <w:szCs w:val="36"/>
                              </w:rPr>
                            </w:pPr>
                            <w:r w:rsidRPr="00E01BB1">
                              <w:rPr>
                                <w:rFonts w:ascii="Lato" w:hAnsi="Lato"/>
                                <w:color w:val="7030A0"/>
                                <w:sz w:val="36"/>
                                <w:szCs w:val="36"/>
                              </w:rPr>
                              <w:t xml:space="preserve">The Story of the Rocks and Soils that </w:t>
                            </w:r>
                            <w:r w:rsidR="000629CC" w:rsidRPr="00E01BB1">
                              <w:rPr>
                                <w:rFonts w:ascii="Lato" w:hAnsi="Lato"/>
                                <w:color w:val="7030A0"/>
                                <w:sz w:val="36"/>
                                <w:szCs w:val="36"/>
                              </w:rPr>
                              <w:t>make our wine.</w:t>
                            </w:r>
                          </w:p>
                          <w:p w14:paraId="2B121D89" w14:textId="7A8164F9" w:rsidR="007D31CF" w:rsidRDefault="00646FAA">
                            <w:pPr>
                              <w:rPr>
                                <w:rFonts w:ascii="Lato" w:hAnsi="Lato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Lato" w:hAnsi="Lato"/>
                                <w:sz w:val="44"/>
                                <w:szCs w:val="44"/>
                              </w:rPr>
                              <w:t>-----------------------</w:t>
                            </w:r>
                          </w:p>
                          <w:p w14:paraId="23BE3424" w14:textId="501DE3C8" w:rsidR="007D31CF" w:rsidRPr="007D31CF" w:rsidRDefault="007D31CF">
                            <w:pPr>
                              <w:rPr>
                                <w:rFonts w:ascii="Lato" w:hAnsi="Lato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D31CF">
                              <w:rPr>
                                <w:rFonts w:ascii="Lato" w:hAnsi="Lato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u w:val="single"/>
                              </w:rPr>
                              <w:t>CONTACT:</w:t>
                            </w:r>
                          </w:p>
                          <w:p w14:paraId="12752E92" w14:textId="13C00465" w:rsidR="007D31CF" w:rsidRPr="007D31CF" w:rsidRDefault="007D31CF" w:rsidP="007D31CF">
                            <w:pPr>
                              <w:widowControl w:val="0"/>
                              <w:rPr>
                                <w:rFonts w:ascii="Lato" w:hAnsi="Lato" w:cs="Arial"/>
                                <w:color w:val="auto"/>
                                <w:w w:val="80"/>
                                <w:sz w:val="24"/>
                                <w:szCs w:val="24"/>
                                <w:lang w:val="en-ZA"/>
                              </w:rPr>
                            </w:pPr>
                            <w:r w:rsidRPr="007D31CF">
                              <w:rPr>
                                <w:rFonts w:ascii="Lato" w:hAnsi="Lato" w:cs="Arial"/>
                                <w:b/>
                                <w:bCs/>
                                <w:color w:val="auto"/>
                                <w:w w:val="80"/>
                                <w:sz w:val="24"/>
                                <w:szCs w:val="24"/>
                                <w:lang w:val="en-ZA"/>
                              </w:rPr>
                              <w:t>Hermanus</w:t>
                            </w:r>
                            <w:r w:rsidRPr="007D31CF">
                              <w:rPr>
                                <w:rFonts w:ascii="Lato" w:hAnsi="Lato" w:cs="Arial"/>
                                <w:color w:val="auto"/>
                                <w:w w:val="80"/>
                                <w:sz w:val="24"/>
                                <w:szCs w:val="24"/>
                                <w:lang w:val="en-ZA"/>
                              </w:rPr>
                              <w:t xml:space="preserve">:  John Blaine </w:t>
                            </w:r>
                            <w:proofErr w:type="gramStart"/>
                            <w:r w:rsidRPr="007D31CF">
                              <w:rPr>
                                <w:rFonts w:ascii="Lato" w:hAnsi="Lato" w:cs="Arial"/>
                                <w:color w:val="auto"/>
                                <w:w w:val="80"/>
                                <w:sz w:val="24"/>
                                <w:szCs w:val="24"/>
                                <w:lang w:val="en-ZA"/>
                              </w:rPr>
                              <w:t>-  083</w:t>
                            </w:r>
                            <w:proofErr w:type="gramEnd"/>
                            <w:r w:rsidRPr="007D31CF">
                              <w:rPr>
                                <w:rFonts w:ascii="Lato" w:hAnsi="Lato" w:cs="Arial"/>
                                <w:color w:val="auto"/>
                                <w:w w:val="80"/>
                                <w:sz w:val="24"/>
                                <w:szCs w:val="24"/>
                                <w:lang w:val="en-ZA"/>
                              </w:rPr>
                              <w:t xml:space="preserve"> 702 2158; </w:t>
                            </w:r>
                            <w:hyperlink r:id="rId7" w:history="1">
                              <w:r w:rsidR="00413514" w:rsidRPr="00EE7B00">
                                <w:rPr>
                                  <w:rStyle w:val="Hyperlink"/>
                                  <w:rFonts w:ascii="Lato" w:hAnsi="Lato" w:cs="Arial"/>
                                  <w:w w:val="80"/>
                                  <w:sz w:val="24"/>
                                  <w:szCs w:val="24"/>
                                  <w:lang w:val="en-ZA"/>
                                </w:rPr>
                                <w:t>jblaine</w:t>
                              </w:r>
                            </w:hyperlink>
                            <w:r w:rsidR="008631CD">
                              <w:rPr>
                                <w:rStyle w:val="Hyperlink"/>
                                <w:rFonts w:ascii="Lato" w:hAnsi="Lato" w:cs="Arial"/>
                                <w:color w:val="auto"/>
                                <w:w w:val="80"/>
                                <w:sz w:val="24"/>
                                <w:szCs w:val="24"/>
                                <w:lang w:val="en-ZA"/>
                              </w:rPr>
                              <w:t>44@outlook.com</w:t>
                            </w:r>
                            <w:r w:rsidR="00410C8F">
                              <w:rPr>
                                <w:rStyle w:val="Hyperlink"/>
                                <w:rFonts w:ascii="Lato" w:hAnsi="Lato" w:cs="Arial"/>
                                <w:color w:val="auto"/>
                                <w:w w:val="80"/>
                                <w:sz w:val="24"/>
                                <w:szCs w:val="24"/>
                                <w:lang w:val="en-ZA"/>
                              </w:rPr>
                              <w:t xml:space="preserve"> </w:t>
                            </w:r>
                          </w:p>
                          <w:p w14:paraId="34885322" w14:textId="36F5DC81" w:rsidR="007D31CF" w:rsidRPr="007D31CF" w:rsidRDefault="007D31CF" w:rsidP="007D31CF">
                            <w:pPr>
                              <w:widowControl w:val="0"/>
                              <w:rPr>
                                <w:rFonts w:ascii="Lato" w:hAnsi="Lato" w:cs="Arial"/>
                                <w:color w:val="auto"/>
                                <w:w w:val="80"/>
                                <w:sz w:val="24"/>
                                <w:szCs w:val="24"/>
                                <w:lang w:val="en-ZA"/>
                              </w:rPr>
                            </w:pPr>
                            <w:r w:rsidRPr="007D31CF">
                              <w:rPr>
                                <w:rFonts w:ascii="Lato" w:hAnsi="Lato" w:cs="Arial"/>
                                <w:color w:val="auto"/>
                                <w:w w:val="80"/>
                                <w:sz w:val="24"/>
                                <w:szCs w:val="24"/>
                                <w:lang w:val="en-ZA"/>
                              </w:rPr>
                              <w:t xml:space="preserve">John </w:t>
                            </w:r>
                            <w:proofErr w:type="gramStart"/>
                            <w:r w:rsidRPr="007D31CF">
                              <w:rPr>
                                <w:rFonts w:ascii="Lato" w:hAnsi="Lato" w:cs="Arial"/>
                                <w:color w:val="auto"/>
                                <w:w w:val="80"/>
                                <w:sz w:val="24"/>
                                <w:szCs w:val="24"/>
                                <w:lang w:val="en-ZA"/>
                              </w:rPr>
                              <w:t>Bristow  -</w:t>
                            </w:r>
                            <w:proofErr w:type="gramEnd"/>
                            <w:r w:rsidRPr="007D31CF">
                              <w:rPr>
                                <w:rFonts w:ascii="Lato" w:hAnsi="Lato" w:cs="Arial"/>
                                <w:color w:val="auto"/>
                                <w:w w:val="80"/>
                                <w:sz w:val="24"/>
                                <w:szCs w:val="24"/>
                                <w:lang w:val="en-ZA"/>
                              </w:rPr>
                              <w:t xml:space="preserve"> 08</w:t>
                            </w:r>
                            <w:r w:rsidR="00DF16A0">
                              <w:rPr>
                                <w:rFonts w:ascii="Lato" w:hAnsi="Lato" w:cs="Arial"/>
                                <w:color w:val="auto"/>
                                <w:w w:val="80"/>
                                <w:sz w:val="24"/>
                                <w:szCs w:val="24"/>
                                <w:lang w:val="en-ZA"/>
                              </w:rPr>
                              <w:t>2</w:t>
                            </w:r>
                            <w:r w:rsidRPr="007D31CF">
                              <w:rPr>
                                <w:rFonts w:ascii="Lato" w:hAnsi="Lato" w:cs="Arial"/>
                                <w:color w:val="auto"/>
                                <w:w w:val="80"/>
                                <w:sz w:val="24"/>
                                <w:szCs w:val="24"/>
                                <w:lang w:val="en-ZA"/>
                              </w:rPr>
                              <w:t xml:space="preserve"> 571 3004; </w:t>
                            </w:r>
                            <w:hyperlink r:id="rId8" w:history="1">
                              <w:r w:rsidRPr="007D31CF">
                                <w:rPr>
                                  <w:rStyle w:val="Hyperlink"/>
                                  <w:rFonts w:ascii="Lato" w:hAnsi="Lato" w:cs="Arial"/>
                                  <w:color w:val="auto"/>
                                  <w:w w:val="80"/>
                                  <w:sz w:val="24"/>
                                  <w:szCs w:val="24"/>
                                  <w:lang w:val="en-ZA"/>
                                </w:rPr>
                                <w:t>jwbdia@gmail.com</w:t>
                              </w:r>
                            </w:hyperlink>
                          </w:p>
                          <w:p w14:paraId="7FB8E1BD" w14:textId="244442EB" w:rsidR="007D31CF" w:rsidRDefault="007D31CF" w:rsidP="007D31CF">
                            <w:pPr>
                              <w:widowControl w:val="0"/>
                              <w:rPr>
                                <w:rFonts w:ascii="Lato" w:hAnsi="Lato" w:cs="Arial"/>
                                <w:color w:val="auto"/>
                                <w:w w:val="80"/>
                                <w:sz w:val="24"/>
                                <w:szCs w:val="24"/>
                                <w:lang w:val="en-ZA"/>
                              </w:rPr>
                            </w:pPr>
                            <w:r w:rsidRPr="007D31CF">
                              <w:rPr>
                                <w:rFonts w:ascii="Lato" w:hAnsi="Lato" w:cs="Arial"/>
                                <w:b/>
                                <w:bCs/>
                                <w:color w:val="auto"/>
                                <w:w w:val="80"/>
                                <w:sz w:val="24"/>
                                <w:szCs w:val="24"/>
                                <w:lang w:val="en-ZA"/>
                              </w:rPr>
                              <w:t>Admin</w:t>
                            </w:r>
                            <w:r w:rsidRPr="007D31CF">
                              <w:rPr>
                                <w:rFonts w:ascii="Lato" w:hAnsi="Lato" w:cs="Arial"/>
                                <w:color w:val="auto"/>
                                <w:w w:val="80"/>
                                <w:sz w:val="24"/>
                                <w:szCs w:val="24"/>
                                <w:lang w:val="en-ZA"/>
                              </w:rPr>
                              <w:t>:           Hennie Gree</w:t>
                            </w:r>
                            <w:r w:rsidR="00DF16A0">
                              <w:rPr>
                                <w:rFonts w:ascii="Lato" w:hAnsi="Lato" w:cs="Arial"/>
                                <w:color w:val="auto"/>
                                <w:w w:val="80"/>
                                <w:sz w:val="24"/>
                                <w:szCs w:val="24"/>
                                <w:lang w:val="en-ZA"/>
                              </w:rPr>
                              <w:t>f</w:t>
                            </w:r>
                            <w:r w:rsidRPr="007D31CF">
                              <w:rPr>
                                <w:rFonts w:ascii="Lato" w:hAnsi="Lato" w:cs="Arial"/>
                                <w:color w:val="auto"/>
                                <w:w w:val="80"/>
                                <w:sz w:val="24"/>
                                <w:szCs w:val="24"/>
                                <w:lang w:val="en-ZA"/>
                              </w:rPr>
                              <w:t xml:space="preserve">f – 082 569 </w:t>
                            </w:r>
                            <w:proofErr w:type="gramStart"/>
                            <w:r w:rsidRPr="007D31CF">
                              <w:rPr>
                                <w:rFonts w:ascii="Lato" w:hAnsi="Lato" w:cs="Arial"/>
                                <w:color w:val="auto"/>
                                <w:w w:val="80"/>
                                <w:sz w:val="24"/>
                                <w:szCs w:val="24"/>
                                <w:lang w:val="en-ZA"/>
                              </w:rPr>
                              <w:t xml:space="preserve">5314;   </w:t>
                            </w:r>
                            <w:proofErr w:type="gramEnd"/>
                            <w:r>
                              <w:fldChar w:fldCharType="begin"/>
                            </w:r>
                            <w:r>
                              <w:instrText>HYPERLINK "mailto:hennie.greeff@gmail.com"</w:instrText>
                            </w:r>
                            <w:r>
                              <w:fldChar w:fldCharType="separate"/>
                            </w:r>
                            <w:r w:rsidR="006C59B8" w:rsidRPr="00410C8F">
                              <w:rPr>
                                <w:rStyle w:val="Hyperlink"/>
                                <w:rFonts w:ascii="Lato" w:hAnsi="Lato" w:cs="Arial"/>
                                <w:color w:val="auto"/>
                                <w:w w:val="80"/>
                                <w:sz w:val="24"/>
                                <w:szCs w:val="24"/>
                                <w:lang w:val="en-ZA"/>
                              </w:rPr>
                              <w:t>hennie.greeff@gmail.com</w:t>
                            </w:r>
                            <w:r>
                              <w:rPr>
                                <w:rStyle w:val="Hyperlink"/>
                                <w:rFonts w:ascii="Lato" w:hAnsi="Lato" w:cs="Arial"/>
                                <w:color w:val="auto"/>
                                <w:w w:val="80"/>
                                <w:sz w:val="24"/>
                                <w:szCs w:val="24"/>
                                <w:lang w:val="en-ZA"/>
                              </w:rPr>
                              <w:fldChar w:fldCharType="end"/>
                            </w:r>
                            <w:r w:rsidRPr="007D31CF">
                              <w:rPr>
                                <w:rFonts w:ascii="Lato" w:hAnsi="Lato" w:cs="Arial"/>
                                <w:color w:val="auto"/>
                                <w:w w:val="80"/>
                                <w:sz w:val="24"/>
                                <w:szCs w:val="24"/>
                                <w:lang w:val="en-ZA"/>
                              </w:rPr>
                              <w:t xml:space="preserve"> </w:t>
                            </w:r>
                          </w:p>
                          <w:p w14:paraId="304C7CCB" w14:textId="77777777" w:rsidR="0035464D" w:rsidRDefault="0035464D" w:rsidP="007D31CF">
                            <w:pPr>
                              <w:widowControl w:val="0"/>
                              <w:rPr>
                                <w:rFonts w:ascii="Lato" w:hAnsi="Lato" w:cs="Arial"/>
                                <w:color w:val="auto"/>
                                <w:w w:val="80"/>
                                <w:sz w:val="24"/>
                                <w:szCs w:val="24"/>
                                <w:lang w:val="en-ZA"/>
                              </w:rPr>
                            </w:pPr>
                          </w:p>
                          <w:p w14:paraId="50977D4F" w14:textId="77777777" w:rsidR="0035464D" w:rsidRDefault="0035464D" w:rsidP="007D31CF">
                            <w:pPr>
                              <w:widowControl w:val="0"/>
                              <w:rPr>
                                <w:rFonts w:ascii="Lato" w:hAnsi="Lato" w:cs="Arial"/>
                                <w:color w:val="auto"/>
                                <w:w w:val="80"/>
                                <w:sz w:val="24"/>
                                <w:szCs w:val="24"/>
                                <w:lang w:val="en-ZA"/>
                              </w:rPr>
                            </w:pPr>
                          </w:p>
                          <w:p w14:paraId="019E3057" w14:textId="77777777" w:rsidR="0035464D" w:rsidRDefault="0035464D" w:rsidP="007D31CF">
                            <w:pPr>
                              <w:widowControl w:val="0"/>
                              <w:rPr>
                                <w:rFonts w:ascii="Lato" w:hAnsi="Lato" w:cs="Arial"/>
                                <w:color w:val="auto"/>
                                <w:w w:val="80"/>
                                <w:sz w:val="24"/>
                                <w:szCs w:val="24"/>
                                <w:lang w:val="en-ZA"/>
                              </w:rPr>
                            </w:pPr>
                          </w:p>
                          <w:p w14:paraId="1C693D92" w14:textId="77777777" w:rsidR="00410C8F" w:rsidRPr="007D31CF" w:rsidRDefault="00410C8F" w:rsidP="007D31CF">
                            <w:pPr>
                              <w:widowControl w:val="0"/>
                              <w:rPr>
                                <w:rFonts w:ascii="Lato" w:hAnsi="Lato" w:cs="Arial"/>
                                <w:color w:val="auto"/>
                                <w:w w:val="80"/>
                                <w:sz w:val="24"/>
                                <w:szCs w:val="24"/>
                                <w:lang w:val="en-ZA"/>
                              </w:rPr>
                            </w:pPr>
                          </w:p>
                          <w:p w14:paraId="7CAE4719" w14:textId="58ECDDE7" w:rsidR="007D31CF" w:rsidRDefault="00410C8F" w:rsidP="008631CD">
                            <w:pPr>
                              <w:jc w:val="center"/>
                              <w:rPr>
                                <w:rFonts w:ascii="Lato" w:hAnsi="Lato"/>
                                <w:sz w:val="24"/>
                                <w:szCs w:val="24"/>
                              </w:rPr>
                            </w:pPr>
                            <w:r w:rsidRPr="00410C8F">
                              <w:rPr>
                                <w:noProof/>
                              </w:rPr>
                              <w:drawing>
                                <wp:inline distT="0" distB="0" distL="0" distR="0" wp14:anchorId="5FFDEF31" wp14:editId="1209CB06">
                                  <wp:extent cx="1047750" cy="933450"/>
                                  <wp:effectExtent l="0" t="0" r="0" b="0"/>
                                  <wp:docPr id="334909767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7750" cy="933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0FB9A08" w14:textId="77777777" w:rsidR="008631CD" w:rsidRDefault="008631CD" w:rsidP="008631CD">
                            <w:pPr>
                              <w:jc w:val="center"/>
                              <w:rPr>
                                <w:rFonts w:ascii="Lato" w:hAnsi="Lato"/>
                                <w:sz w:val="24"/>
                                <w:szCs w:val="24"/>
                              </w:rPr>
                            </w:pPr>
                          </w:p>
                          <w:p w14:paraId="2D2C13D8" w14:textId="46024737" w:rsidR="00410C8F" w:rsidRPr="007D31CF" w:rsidRDefault="00410C8F" w:rsidP="00410C8F">
                            <w:pPr>
                              <w:jc w:val="center"/>
                              <w:rPr>
                                <w:rFonts w:ascii="Lato" w:hAnsi="Lato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B05301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568.5pt;margin-top:.5pt;width:209.85pt;height:505.5pt;z-index:25175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" fillcolor="#cfcdcd [2894]" stroked="f" strokeweight=".5pt">
                <v:textbox>
                  <w:txbxContent>
                    <w:p w14:paraId="08496A48" w14:textId="57B387CD" w:rsidR="00E7702C" w:rsidRPr="00E01BB1" w:rsidRDefault="00922CCB" w:rsidP="00410C8F">
                      <w:pPr>
                        <w:jc w:val="center"/>
                        <w:rPr>
                          <w:rFonts w:ascii="Lato" w:hAnsi="Lato"/>
                          <w:b/>
                          <w:bCs/>
                          <w:i/>
                          <w:iCs/>
                          <w:color w:val="7030A0"/>
                          <w:sz w:val="44"/>
                          <w:szCs w:val="44"/>
                        </w:rPr>
                      </w:pPr>
                      <w:r w:rsidRPr="00E01BB1">
                        <w:rPr>
                          <w:rFonts w:ascii="Lato" w:hAnsi="Lato"/>
                          <w:b/>
                          <w:bCs/>
                          <w:i/>
                          <w:iCs/>
                          <w:color w:val="7030A0"/>
                          <w:sz w:val="44"/>
                          <w:szCs w:val="44"/>
                        </w:rPr>
                        <w:t>HEMEL E</w:t>
                      </w:r>
                      <w:r w:rsidR="00655363" w:rsidRPr="00E01BB1">
                        <w:rPr>
                          <w:rFonts w:ascii="Lato" w:hAnsi="Lato"/>
                          <w:b/>
                          <w:bCs/>
                          <w:i/>
                          <w:iCs/>
                          <w:color w:val="7030A0"/>
                          <w:sz w:val="44"/>
                          <w:szCs w:val="44"/>
                        </w:rPr>
                        <w:t>N AARDE WINE VALLEY</w:t>
                      </w:r>
                    </w:p>
                    <w:p w14:paraId="2850867B" w14:textId="6AC540B1" w:rsidR="00655363" w:rsidRPr="00E01BB1" w:rsidRDefault="00D83429" w:rsidP="00410C8F">
                      <w:pPr>
                        <w:jc w:val="center"/>
                        <w:rPr>
                          <w:rFonts w:ascii="Lato" w:hAnsi="Lato"/>
                          <w:color w:val="7030A0"/>
                          <w:sz w:val="36"/>
                          <w:szCs w:val="36"/>
                        </w:rPr>
                      </w:pPr>
                      <w:r w:rsidRPr="00E01BB1">
                        <w:rPr>
                          <w:rFonts w:ascii="Lato" w:hAnsi="Lato"/>
                          <w:color w:val="7030A0"/>
                          <w:sz w:val="36"/>
                          <w:szCs w:val="36"/>
                        </w:rPr>
                        <w:t xml:space="preserve">The Story of the Rocks and Soils that </w:t>
                      </w:r>
                      <w:r w:rsidR="000629CC" w:rsidRPr="00E01BB1">
                        <w:rPr>
                          <w:rFonts w:ascii="Lato" w:hAnsi="Lato"/>
                          <w:color w:val="7030A0"/>
                          <w:sz w:val="36"/>
                          <w:szCs w:val="36"/>
                        </w:rPr>
                        <w:t>make our wine.</w:t>
                      </w:r>
                    </w:p>
                    <w:p w14:paraId="2B121D89" w14:textId="7A8164F9" w:rsidR="007D31CF" w:rsidRDefault="00646FAA">
                      <w:pPr>
                        <w:rPr>
                          <w:rFonts w:ascii="Lato" w:hAnsi="Lato"/>
                          <w:sz w:val="44"/>
                          <w:szCs w:val="44"/>
                        </w:rPr>
                      </w:pPr>
                      <w:r>
                        <w:rPr>
                          <w:rFonts w:ascii="Lato" w:hAnsi="Lato"/>
                          <w:sz w:val="44"/>
                          <w:szCs w:val="44"/>
                        </w:rPr>
                        <w:t>-----------------------</w:t>
                      </w:r>
                    </w:p>
                    <w:p w14:paraId="23BE3424" w14:textId="501DE3C8" w:rsidR="007D31CF" w:rsidRPr="007D31CF" w:rsidRDefault="007D31CF">
                      <w:pPr>
                        <w:rPr>
                          <w:rFonts w:ascii="Lato" w:hAnsi="Lato"/>
                          <w:b/>
                          <w:bCs/>
                          <w:i/>
                          <w:iCs/>
                          <w:sz w:val="32"/>
                          <w:szCs w:val="32"/>
                          <w:u w:val="single"/>
                        </w:rPr>
                      </w:pPr>
                      <w:r w:rsidRPr="007D31CF">
                        <w:rPr>
                          <w:rFonts w:ascii="Lato" w:hAnsi="Lato"/>
                          <w:b/>
                          <w:bCs/>
                          <w:i/>
                          <w:iCs/>
                          <w:sz w:val="32"/>
                          <w:szCs w:val="32"/>
                          <w:u w:val="single"/>
                        </w:rPr>
                        <w:t>CONTACT:</w:t>
                      </w:r>
                    </w:p>
                    <w:p w14:paraId="12752E92" w14:textId="13C00465" w:rsidR="007D31CF" w:rsidRPr="007D31CF" w:rsidRDefault="007D31CF" w:rsidP="007D31CF">
                      <w:pPr>
                        <w:widowControl w:val="0"/>
                        <w:rPr>
                          <w:rFonts w:ascii="Lato" w:hAnsi="Lato" w:cs="Arial"/>
                          <w:color w:val="auto"/>
                          <w:w w:val="80"/>
                          <w:sz w:val="24"/>
                          <w:szCs w:val="24"/>
                          <w:lang w:val="en-ZA"/>
                        </w:rPr>
                      </w:pPr>
                      <w:r w:rsidRPr="007D31CF">
                        <w:rPr>
                          <w:rFonts w:ascii="Lato" w:hAnsi="Lato" w:cs="Arial"/>
                          <w:b/>
                          <w:bCs/>
                          <w:color w:val="auto"/>
                          <w:w w:val="80"/>
                          <w:sz w:val="24"/>
                          <w:szCs w:val="24"/>
                          <w:lang w:val="en-ZA"/>
                        </w:rPr>
                        <w:t>Hermanus</w:t>
                      </w:r>
                      <w:r w:rsidRPr="007D31CF">
                        <w:rPr>
                          <w:rFonts w:ascii="Lato" w:hAnsi="Lato" w:cs="Arial"/>
                          <w:color w:val="auto"/>
                          <w:w w:val="80"/>
                          <w:sz w:val="24"/>
                          <w:szCs w:val="24"/>
                          <w:lang w:val="en-ZA"/>
                        </w:rPr>
                        <w:t xml:space="preserve">:  John Blaine </w:t>
                      </w:r>
                      <w:proofErr w:type="gramStart"/>
                      <w:r w:rsidRPr="007D31CF">
                        <w:rPr>
                          <w:rFonts w:ascii="Lato" w:hAnsi="Lato" w:cs="Arial"/>
                          <w:color w:val="auto"/>
                          <w:w w:val="80"/>
                          <w:sz w:val="24"/>
                          <w:szCs w:val="24"/>
                          <w:lang w:val="en-ZA"/>
                        </w:rPr>
                        <w:t>-  083</w:t>
                      </w:r>
                      <w:proofErr w:type="gramEnd"/>
                      <w:r w:rsidRPr="007D31CF">
                        <w:rPr>
                          <w:rFonts w:ascii="Lato" w:hAnsi="Lato" w:cs="Arial"/>
                          <w:color w:val="auto"/>
                          <w:w w:val="80"/>
                          <w:sz w:val="24"/>
                          <w:szCs w:val="24"/>
                          <w:lang w:val="en-ZA"/>
                        </w:rPr>
                        <w:t xml:space="preserve"> 702 2158; </w:t>
                      </w:r>
                      <w:hyperlink r:id="rId10" w:history="1">
                        <w:r w:rsidR="00413514" w:rsidRPr="00EE7B00">
                          <w:rPr>
                            <w:rStyle w:val="Hyperlink"/>
                            <w:rFonts w:ascii="Lato" w:hAnsi="Lato" w:cs="Arial"/>
                            <w:w w:val="80"/>
                            <w:sz w:val="24"/>
                            <w:szCs w:val="24"/>
                            <w:lang w:val="en-ZA"/>
                          </w:rPr>
                          <w:t>jblaine</w:t>
                        </w:r>
                      </w:hyperlink>
                      <w:r w:rsidR="008631CD">
                        <w:rPr>
                          <w:rStyle w:val="Hyperlink"/>
                          <w:rFonts w:ascii="Lato" w:hAnsi="Lato" w:cs="Arial"/>
                          <w:color w:val="auto"/>
                          <w:w w:val="80"/>
                          <w:sz w:val="24"/>
                          <w:szCs w:val="24"/>
                          <w:lang w:val="en-ZA"/>
                        </w:rPr>
                        <w:t>44@outlook.com</w:t>
                      </w:r>
                      <w:r w:rsidR="00410C8F">
                        <w:rPr>
                          <w:rStyle w:val="Hyperlink"/>
                          <w:rFonts w:ascii="Lato" w:hAnsi="Lato" w:cs="Arial"/>
                          <w:color w:val="auto"/>
                          <w:w w:val="80"/>
                          <w:sz w:val="24"/>
                          <w:szCs w:val="24"/>
                          <w:lang w:val="en-ZA"/>
                        </w:rPr>
                        <w:t xml:space="preserve"> </w:t>
                      </w:r>
                    </w:p>
                    <w:p w14:paraId="34885322" w14:textId="36F5DC81" w:rsidR="007D31CF" w:rsidRPr="007D31CF" w:rsidRDefault="007D31CF" w:rsidP="007D31CF">
                      <w:pPr>
                        <w:widowControl w:val="0"/>
                        <w:rPr>
                          <w:rFonts w:ascii="Lato" w:hAnsi="Lato" w:cs="Arial"/>
                          <w:color w:val="auto"/>
                          <w:w w:val="80"/>
                          <w:sz w:val="24"/>
                          <w:szCs w:val="24"/>
                          <w:lang w:val="en-ZA"/>
                        </w:rPr>
                      </w:pPr>
                      <w:r w:rsidRPr="007D31CF">
                        <w:rPr>
                          <w:rFonts w:ascii="Lato" w:hAnsi="Lato" w:cs="Arial"/>
                          <w:color w:val="auto"/>
                          <w:w w:val="80"/>
                          <w:sz w:val="24"/>
                          <w:szCs w:val="24"/>
                          <w:lang w:val="en-ZA"/>
                        </w:rPr>
                        <w:t xml:space="preserve">John </w:t>
                      </w:r>
                      <w:proofErr w:type="gramStart"/>
                      <w:r w:rsidRPr="007D31CF">
                        <w:rPr>
                          <w:rFonts w:ascii="Lato" w:hAnsi="Lato" w:cs="Arial"/>
                          <w:color w:val="auto"/>
                          <w:w w:val="80"/>
                          <w:sz w:val="24"/>
                          <w:szCs w:val="24"/>
                          <w:lang w:val="en-ZA"/>
                        </w:rPr>
                        <w:t>Bristow  -</w:t>
                      </w:r>
                      <w:proofErr w:type="gramEnd"/>
                      <w:r w:rsidRPr="007D31CF">
                        <w:rPr>
                          <w:rFonts w:ascii="Lato" w:hAnsi="Lato" w:cs="Arial"/>
                          <w:color w:val="auto"/>
                          <w:w w:val="80"/>
                          <w:sz w:val="24"/>
                          <w:szCs w:val="24"/>
                          <w:lang w:val="en-ZA"/>
                        </w:rPr>
                        <w:t xml:space="preserve"> 08</w:t>
                      </w:r>
                      <w:r w:rsidR="00DF16A0">
                        <w:rPr>
                          <w:rFonts w:ascii="Lato" w:hAnsi="Lato" w:cs="Arial"/>
                          <w:color w:val="auto"/>
                          <w:w w:val="80"/>
                          <w:sz w:val="24"/>
                          <w:szCs w:val="24"/>
                          <w:lang w:val="en-ZA"/>
                        </w:rPr>
                        <w:t>2</w:t>
                      </w:r>
                      <w:r w:rsidRPr="007D31CF">
                        <w:rPr>
                          <w:rFonts w:ascii="Lato" w:hAnsi="Lato" w:cs="Arial"/>
                          <w:color w:val="auto"/>
                          <w:w w:val="80"/>
                          <w:sz w:val="24"/>
                          <w:szCs w:val="24"/>
                          <w:lang w:val="en-ZA"/>
                        </w:rPr>
                        <w:t xml:space="preserve"> 571 3004; </w:t>
                      </w:r>
                      <w:hyperlink r:id="rId11" w:history="1">
                        <w:r w:rsidRPr="007D31CF">
                          <w:rPr>
                            <w:rStyle w:val="Hyperlink"/>
                            <w:rFonts w:ascii="Lato" w:hAnsi="Lato" w:cs="Arial"/>
                            <w:color w:val="auto"/>
                            <w:w w:val="80"/>
                            <w:sz w:val="24"/>
                            <w:szCs w:val="24"/>
                            <w:lang w:val="en-ZA"/>
                          </w:rPr>
                          <w:t>jwbdia@gmail.com</w:t>
                        </w:r>
                      </w:hyperlink>
                    </w:p>
                    <w:p w14:paraId="7FB8E1BD" w14:textId="244442EB" w:rsidR="007D31CF" w:rsidRDefault="007D31CF" w:rsidP="007D31CF">
                      <w:pPr>
                        <w:widowControl w:val="0"/>
                        <w:rPr>
                          <w:rFonts w:ascii="Lato" w:hAnsi="Lato" w:cs="Arial"/>
                          <w:color w:val="auto"/>
                          <w:w w:val="80"/>
                          <w:sz w:val="24"/>
                          <w:szCs w:val="24"/>
                          <w:lang w:val="en-ZA"/>
                        </w:rPr>
                      </w:pPr>
                      <w:r w:rsidRPr="007D31CF">
                        <w:rPr>
                          <w:rFonts w:ascii="Lato" w:hAnsi="Lato" w:cs="Arial"/>
                          <w:b/>
                          <w:bCs/>
                          <w:color w:val="auto"/>
                          <w:w w:val="80"/>
                          <w:sz w:val="24"/>
                          <w:szCs w:val="24"/>
                          <w:lang w:val="en-ZA"/>
                        </w:rPr>
                        <w:t>Admin</w:t>
                      </w:r>
                      <w:r w:rsidRPr="007D31CF">
                        <w:rPr>
                          <w:rFonts w:ascii="Lato" w:hAnsi="Lato" w:cs="Arial"/>
                          <w:color w:val="auto"/>
                          <w:w w:val="80"/>
                          <w:sz w:val="24"/>
                          <w:szCs w:val="24"/>
                          <w:lang w:val="en-ZA"/>
                        </w:rPr>
                        <w:t>:           Hennie Gree</w:t>
                      </w:r>
                      <w:r w:rsidR="00DF16A0">
                        <w:rPr>
                          <w:rFonts w:ascii="Lato" w:hAnsi="Lato" w:cs="Arial"/>
                          <w:color w:val="auto"/>
                          <w:w w:val="80"/>
                          <w:sz w:val="24"/>
                          <w:szCs w:val="24"/>
                          <w:lang w:val="en-ZA"/>
                        </w:rPr>
                        <w:t>f</w:t>
                      </w:r>
                      <w:r w:rsidRPr="007D31CF">
                        <w:rPr>
                          <w:rFonts w:ascii="Lato" w:hAnsi="Lato" w:cs="Arial"/>
                          <w:color w:val="auto"/>
                          <w:w w:val="80"/>
                          <w:sz w:val="24"/>
                          <w:szCs w:val="24"/>
                          <w:lang w:val="en-ZA"/>
                        </w:rPr>
                        <w:t xml:space="preserve">f – 082 569 </w:t>
                      </w:r>
                      <w:proofErr w:type="gramStart"/>
                      <w:r w:rsidRPr="007D31CF">
                        <w:rPr>
                          <w:rFonts w:ascii="Lato" w:hAnsi="Lato" w:cs="Arial"/>
                          <w:color w:val="auto"/>
                          <w:w w:val="80"/>
                          <w:sz w:val="24"/>
                          <w:szCs w:val="24"/>
                          <w:lang w:val="en-ZA"/>
                        </w:rPr>
                        <w:t xml:space="preserve">5314;   </w:t>
                      </w:r>
                      <w:proofErr w:type="gramEnd"/>
                      <w:r>
                        <w:fldChar w:fldCharType="begin"/>
                      </w:r>
                      <w:r>
                        <w:instrText>HYPERLINK "mailto:hennie.greeff@gmail.com"</w:instrText>
                      </w:r>
                      <w:r>
                        <w:fldChar w:fldCharType="separate"/>
                      </w:r>
                      <w:r w:rsidR="006C59B8" w:rsidRPr="00410C8F">
                        <w:rPr>
                          <w:rStyle w:val="Hyperlink"/>
                          <w:rFonts w:ascii="Lato" w:hAnsi="Lato" w:cs="Arial"/>
                          <w:color w:val="auto"/>
                          <w:w w:val="80"/>
                          <w:sz w:val="24"/>
                          <w:szCs w:val="24"/>
                          <w:lang w:val="en-ZA"/>
                        </w:rPr>
                        <w:t>hennie.greeff@gmail.com</w:t>
                      </w:r>
                      <w:r>
                        <w:rPr>
                          <w:rStyle w:val="Hyperlink"/>
                          <w:rFonts w:ascii="Lato" w:hAnsi="Lato" w:cs="Arial"/>
                          <w:color w:val="auto"/>
                          <w:w w:val="80"/>
                          <w:sz w:val="24"/>
                          <w:szCs w:val="24"/>
                          <w:lang w:val="en-ZA"/>
                        </w:rPr>
                        <w:fldChar w:fldCharType="end"/>
                      </w:r>
                      <w:r w:rsidRPr="007D31CF">
                        <w:rPr>
                          <w:rFonts w:ascii="Lato" w:hAnsi="Lato" w:cs="Arial"/>
                          <w:color w:val="auto"/>
                          <w:w w:val="80"/>
                          <w:sz w:val="24"/>
                          <w:szCs w:val="24"/>
                          <w:lang w:val="en-ZA"/>
                        </w:rPr>
                        <w:t xml:space="preserve"> </w:t>
                      </w:r>
                    </w:p>
                    <w:p w14:paraId="304C7CCB" w14:textId="77777777" w:rsidR="0035464D" w:rsidRDefault="0035464D" w:rsidP="007D31CF">
                      <w:pPr>
                        <w:widowControl w:val="0"/>
                        <w:rPr>
                          <w:rFonts w:ascii="Lato" w:hAnsi="Lato" w:cs="Arial"/>
                          <w:color w:val="auto"/>
                          <w:w w:val="80"/>
                          <w:sz w:val="24"/>
                          <w:szCs w:val="24"/>
                          <w:lang w:val="en-ZA"/>
                        </w:rPr>
                      </w:pPr>
                    </w:p>
                    <w:p w14:paraId="50977D4F" w14:textId="77777777" w:rsidR="0035464D" w:rsidRDefault="0035464D" w:rsidP="007D31CF">
                      <w:pPr>
                        <w:widowControl w:val="0"/>
                        <w:rPr>
                          <w:rFonts w:ascii="Lato" w:hAnsi="Lato" w:cs="Arial"/>
                          <w:color w:val="auto"/>
                          <w:w w:val="80"/>
                          <w:sz w:val="24"/>
                          <w:szCs w:val="24"/>
                          <w:lang w:val="en-ZA"/>
                        </w:rPr>
                      </w:pPr>
                    </w:p>
                    <w:p w14:paraId="019E3057" w14:textId="77777777" w:rsidR="0035464D" w:rsidRDefault="0035464D" w:rsidP="007D31CF">
                      <w:pPr>
                        <w:widowControl w:val="0"/>
                        <w:rPr>
                          <w:rFonts w:ascii="Lato" w:hAnsi="Lato" w:cs="Arial"/>
                          <w:color w:val="auto"/>
                          <w:w w:val="80"/>
                          <w:sz w:val="24"/>
                          <w:szCs w:val="24"/>
                          <w:lang w:val="en-ZA"/>
                        </w:rPr>
                      </w:pPr>
                    </w:p>
                    <w:p w14:paraId="1C693D92" w14:textId="77777777" w:rsidR="00410C8F" w:rsidRPr="007D31CF" w:rsidRDefault="00410C8F" w:rsidP="007D31CF">
                      <w:pPr>
                        <w:widowControl w:val="0"/>
                        <w:rPr>
                          <w:rFonts w:ascii="Lato" w:hAnsi="Lato" w:cs="Arial"/>
                          <w:color w:val="auto"/>
                          <w:w w:val="80"/>
                          <w:sz w:val="24"/>
                          <w:szCs w:val="24"/>
                          <w:lang w:val="en-ZA"/>
                        </w:rPr>
                      </w:pPr>
                    </w:p>
                    <w:p w14:paraId="7CAE4719" w14:textId="58ECDDE7" w:rsidR="007D31CF" w:rsidRDefault="00410C8F" w:rsidP="008631CD">
                      <w:pPr>
                        <w:jc w:val="center"/>
                        <w:rPr>
                          <w:rFonts w:ascii="Lato" w:hAnsi="Lato"/>
                          <w:sz w:val="24"/>
                          <w:szCs w:val="24"/>
                        </w:rPr>
                      </w:pPr>
                      <w:r w:rsidRPr="00410C8F">
                        <w:rPr>
                          <w:noProof/>
                        </w:rPr>
                        <w:drawing>
                          <wp:inline distT="0" distB="0" distL="0" distR="0" wp14:anchorId="5FFDEF31" wp14:editId="1209CB06">
                            <wp:extent cx="1047750" cy="933450"/>
                            <wp:effectExtent l="0" t="0" r="0" b="0"/>
                            <wp:docPr id="334909767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7750" cy="9334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0FB9A08" w14:textId="77777777" w:rsidR="008631CD" w:rsidRDefault="008631CD" w:rsidP="008631CD">
                      <w:pPr>
                        <w:jc w:val="center"/>
                        <w:rPr>
                          <w:rFonts w:ascii="Lato" w:hAnsi="Lato"/>
                          <w:sz w:val="24"/>
                          <w:szCs w:val="24"/>
                        </w:rPr>
                      </w:pPr>
                    </w:p>
                    <w:p w14:paraId="2D2C13D8" w14:textId="46024737" w:rsidR="00410C8F" w:rsidRPr="007D31CF" w:rsidRDefault="00410C8F" w:rsidP="00410C8F">
                      <w:pPr>
                        <w:jc w:val="center"/>
                        <w:rPr>
                          <w:rFonts w:ascii="Lato" w:hAnsi="Lato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457D6" w:rsidRPr="00C820D7">
        <w:rPr>
          <w:rFonts w:ascii="Lato" w:hAnsi="Lato"/>
          <w:b/>
          <w:bCs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 wp14:anchorId="7FC3C068" wp14:editId="6A5C16DE">
                <wp:simplePos x="0" y="0"/>
                <wp:positionH relativeFrom="column">
                  <wp:posOffset>6323649</wp:posOffset>
                </wp:positionH>
                <wp:positionV relativeFrom="paragraph">
                  <wp:posOffset>231457</wp:posOffset>
                </wp:positionV>
                <wp:extent cx="914400" cy="525145"/>
                <wp:effectExtent l="0" t="6668" r="14923" b="14922"/>
                <wp:wrapNone/>
                <wp:docPr id="1077078013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914400" cy="5251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EC65CF" w14:textId="77777777" w:rsidR="00E7702C" w:rsidRDefault="00E7702C" w:rsidP="00E7702C">
                            <w:pPr>
                              <w:jc w:val="center"/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  <w:sz w:val="60"/>
                                <w:szCs w:val="60"/>
                                <w:u w:val="single"/>
                              </w:rPr>
                            </w:pPr>
                            <w:r w:rsidRPr="00E7702C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  <w:sz w:val="48"/>
                                <w:szCs w:val="48"/>
                                <w:u w:val="single"/>
                              </w:rPr>
                              <w:t>OVERBERG GEOSCIENTISTS</w:t>
                            </w:r>
                            <w:r w:rsidRPr="000615CB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  <w:sz w:val="60"/>
                                <w:szCs w:val="60"/>
                                <w:u w:val="single"/>
                              </w:rPr>
                              <w:t xml:space="preserve"> </w:t>
                            </w:r>
                            <w:r w:rsidRPr="00E7702C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  <w:sz w:val="44"/>
                                <w:szCs w:val="44"/>
                                <w:u w:val="single"/>
                              </w:rPr>
                              <w:t>GROUP (OGG)</w:t>
                            </w:r>
                          </w:p>
                          <w:p w14:paraId="4A4C5D76" w14:textId="77777777" w:rsidR="00E7702C" w:rsidRDefault="00E7702C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C3C068" id="Text Box 15" o:spid="_x0000_s1027" type="#_x0000_t202" style="position:absolute;margin-left:497.95pt;margin-top:18.2pt;width:1in;height:41.35pt;rotation:-90;z-index:2517519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" fillcolor="white [3201]" strokeweight=".5pt">
                <v:textbox>
                  <w:txbxContent>
                    <w:p w14:paraId="32EC65CF" w14:textId="77777777" w:rsidR="00E7702C" w:rsidRDefault="00E7702C" w:rsidP="00E7702C">
                      <w:pPr>
                        <w:jc w:val="center"/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  <w:sz w:val="60"/>
                          <w:szCs w:val="60"/>
                          <w:u w:val="single"/>
                        </w:rPr>
                      </w:pPr>
                      <w:r w:rsidRPr="00E7702C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  <w:sz w:val="48"/>
                          <w:szCs w:val="48"/>
                          <w:u w:val="single"/>
                        </w:rPr>
                        <w:t>OVERBERG GEOSCIENTISTS</w:t>
                      </w:r>
                      <w:r w:rsidRPr="000615CB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  <w:sz w:val="60"/>
                          <w:szCs w:val="60"/>
                          <w:u w:val="single"/>
                        </w:rPr>
                        <w:t xml:space="preserve"> </w:t>
                      </w:r>
                      <w:r w:rsidRPr="00E7702C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  <w:sz w:val="44"/>
                          <w:szCs w:val="44"/>
                          <w:u w:val="single"/>
                        </w:rPr>
                        <w:t>GROUP (OGG)</w:t>
                      </w:r>
                    </w:p>
                    <w:p w14:paraId="4A4C5D76" w14:textId="77777777" w:rsidR="00E7702C" w:rsidRDefault="00E7702C"/>
                  </w:txbxContent>
                </v:textbox>
              </v:shape>
            </w:pict>
          </mc:Fallback>
        </mc:AlternateContent>
      </w:r>
      <w:r w:rsidR="00A14277" w:rsidRPr="00C820D7">
        <w:rPr>
          <w:rFonts w:ascii="Lato" w:hAnsi="Lato"/>
          <w:b/>
          <w:bCs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597312" behindDoc="0" locked="0" layoutInCell="1" allowOverlap="1" wp14:anchorId="36F8A343" wp14:editId="79C1A450">
                <wp:simplePos x="0" y="0"/>
                <wp:positionH relativeFrom="column">
                  <wp:posOffset>3314700</wp:posOffset>
                </wp:positionH>
                <wp:positionV relativeFrom="margin">
                  <wp:posOffset>-50800</wp:posOffset>
                </wp:positionV>
                <wp:extent cx="2921000" cy="6623050"/>
                <wp:effectExtent l="0" t="0" r="0" b="6350"/>
                <wp:wrapNone/>
                <wp:docPr id="18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1000" cy="66230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E9E44D5" w14:textId="47844C19" w:rsidR="001210FB" w:rsidRPr="00A14277" w:rsidRDefault="005C0D80" w:rsidP="002C47AC">
                            <w:pPr>
                              <w:widowControl w:val="0"/>
                              <w:jc w:val="center"/>
                              <w:rPr>
                                <w:rFonts w:ascii="Lato" w:hAnsi="Lato"/>
                              </w:rPr>
                            </w:pPr>
                            <w:r w:rsidRPr="00A14277">
                              <w:rPr>
                                <w:rFonts w:ascii="Lato" w:hAnsi="Lato"/>
                              </w:rPr>
                              <w:t xml:space="preserve">The OGG has established two Earth Age Displays with Rock Gardens at </w:t>
                            </w:r>
                            <w:r w:rsidR="00D81429" w:rsidRPr="00A14277">
                              <w:rPr>
                                <w:rFonts w:ascii="Lato" w:hAnsi="Lato"/>
                              </w:rPr>
                              <w:t xml:space="preserve">Betty’s Bay (Harold Porter Botanical Garden) and </w:t>
                            </w:r>
                            <w:proofErr w:type="spellStart"/>
                            <w:r w:rsidRPr="00A14277">
                              <w:rPr>
                                <w:rFonts w:ascii="Lato" w:hAnsi="Lato"/>
                              </w:rPr>
                              <w:t>Gansbaai</w:t>
                            </w:r>
                            <w:proofErr w:type="spellEnd"/>
                            <w:r w:rsidRPr="00A14277">
                              <w:rPr>
                                <w:rFonts w:ascii="Lato" w:hAnsi="Lato"/>
                              </w:rPr>
                              <w:t xml:space="preserve"> (African Penguin Sanctuary)</w:t>
                            </w:r>
                            <w:r w:rsidR="00090DE7" w:rsidRPr="00A14277">
                              <w:rPr>
                                <w:rFonts w:ascii="Lato" w:hAnsi="Lato"/>
                              </w:rPr>
                              <w:t xml:space="preserve">. </w:t>
                            </w:r>
                            <w:r w:rsidRPr="00A14277">
                              <w:rPr>
                                <w:rFonts w:ascii="Lato" w:hAnsi="Lato"/>
                              </w:rPr>
                              <w:t xml:space="preserve">Designed to educate lay-persons and learners about the </w:t>
                            </w:r>
                            <w:proofErr w:type="spellStart"/>
                            <w:r w:rsidRPr="00A14277">
                              <w:rPr>
                                <w:rFonts w:ascii="Lato" w:hAnsi="Lato"/>
                              </w:rPr>
                              <w:t>make up</w:t>
                            </w:r>
                            <w:proofErr w:type="spellEnd"/>
                            <w:r w:rsidRPr="00A14277">
                              <w:rPr>
                                <w:rFonts w:ascii="Lato" w:hAnsi="Lato"/>
                              </w:rPr>
                              <w:t xml:space="preserve"> and origins of the Earth and the rocks around us.</w:t>
                            </w:r>
                          </w:p>
                          <w:p w14:paraId="11DB98A9" w14:textId="77777777" w:rsidR="00413514" w:rsidRDefault="00413514" w:rsidP="00413514">
                            <w:pPr>
                              <w:widowControl w:val="0"/>
                              <w:rPr>
                                <w:rFonts w:ascii="Lato" w:hAnsi="Lato"/>
                              </w:rPr>
                            </w:pPr>
                          </w:p>
                          <w:p w14:paraId="5245B24B" w14:textId="306911B1" w:rsidR="00413514" w:rsidRDefault="00AD21D8" w:rsidP="00AD21D8">
                            <w:pPr>
                              <w:widowControl w:val="0"/>
                              <w:jc w:val="center"/>
                              <w:rPr>
                                <w:rFonts w:ascii="Lato" w:hAnsi="Lato"/>
                              </w:rPr>
                            </w:pPr>
                            <w:r w:rsidRPr="00AD21D8">
                              <w:rPr>
                                <w:noProof/>
                              </w:rPr>
                              <w:drawing>
                                <wp:inline distT="0" distB="0" distL="0" distR="0" wp14:anchorId="0FC8FA8D" wp14:editId="69BB85DE">
                                  <wp:extent cx="2592265" cy="1473200"/>
                                  <wp:effectExtent l="0" t="0" r="0" b="0"/>
                                  <wp:docPr id="1364248036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94715" cy="147459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B89526C" w14:textId="6D4BA6DA" w:rsidR="00CC2D94" w:rsidRDefault="00CC2D94" w:rsidP="008434E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noProof/>
                                <w:lang w:val="en-ZA"/>
                              </w:rPr>
                            </w:pPr>
                            <w:r w:rsidRPr="00461BC8">
                              <w:rPr>
                                <w:rFonts w:asciiTheme="minorHAnsi" w:hAnsiTheme="minorHAnsi" w:cstheme="minorHAnsi"/>
                                <w:b/>
                                <w:bCs/>
                                <w:noProof/>
                                <w:lang w:val="en-ZA"/>
                              </w:rPr>
                              <w:t>Betty’s Bay: Earth Age Display and Rock Garden -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noProof/>
                                <w:lang w:val="en-ZA"/>
                              </w:rPr>
                              <w:t xml:space="preserve">      </w:t>
                            </w:r>
                            <w:r w:rsidRPr="00461BC8">
                              <w:rPr>
                                <w:rFonts w:asciiTheme="minorHAnsi" w:hAnsiTheme="minorHAnsi" w:cstheme="minorHAnsi"/>
                                <w:b/>
                                <w:bCs/>
                                <w:noProof/>
                                <w:lang w:val="en-ZA"/>
                              </w:rPr>
                              <w:t>Harold Porter Botanical Garden</w:t>
                            </w:r>
                          </w:p>
                          <w:p w14:paraId="538C7A77" w14:textId="77777777" w:rsidR="00FB1823" w:rsidRPr="00461BC8" w:rsidRDefault="00FB1823" w:rsidP="00CC2D94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ZA"/>
                              </w:rPr>
                            </w:pPr>
                          </w:p>
                          <w:p w14:paraId="73AFF863" w14:textId="344ED5BB" w:rsidR="00C6152D" w:rsidRPr="005C0D80" w:rsidRDefault="00FB1823" w:rsidP="00D91D1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ato" w:hAnsi="Lato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Lato" w:hAnsi="Lato"/>
                              </w:rPr>
                              <w:t>T</w:t>
                            </w:r>
                            <w:r w:rsidR="00C6152D" w:rsidRPr="005C0D80">
                              <w:rPr>
                                <w:rFonts w:ascii="Lato" w:hAnsi="Lato"/>
                              </w:rPr>
                              <w:t>he</w:t>
                            </w:r>
                            <w:r w:rsidR="005C0D80">
                              <w:rPr>
                                <w:rFonts w:ascii="Lato" w:hAnsi="Lato"/>
                              </w:rPr>
                              <w:t xml:space="preserve"> OGG also</w:t>
                            </w:r>
                            <w:r w:rsidR="00C6152D" w:rsidRPr="005C0D80">
                              <w:rPr>
                                <w:rFonts w:ascii="Lato" w:hAnsi="Lato"/>
                              </w:rPr>
                              <w:t xml:space="preserve"> holds regular online and ad hoc meetings, and field excursions for members and interested parties, </w:t>
                            </w:r>
                            <w:r w:rsidR="00C6152D" w:rsidRPr="005C0D80">
                              <w:rPr>
                                <w:rFonts w:ascii="Lato" w:hAnsi="Lato"/>
                                <w:b/>
                                <w:bCs/>
                              </w:rPr>
                              <w:t>with nominal membership fees of R2</w:t>
                            </w:r>
                            <w:r w:rsidR="00160881">
                              <w:rPr>
                                <w:rFonts w:ascii="Lato" w:hAnsi="Lato"/>
                                <w:b/>
                                <w:bCs/>
                              </w:rPr>
                              <w:t>5</w:t>
                            </w:r>
                            <w:r w:rsidR="00C6152D" w:rsidRPr="005C0D80">
                              <w:rPr>
                                <w:rFonts w:ascii="Lato" w:hAnsi="Lato"/>
                                <w:b/>
                                <w:bCs/>
                              </w:rPr>
                              <w:t>0 per annum.</w:t>
                            </w:r>
                          </w:p>
                          <w:p w14:paraId="2D2F7B1C" w14:textId="77777777" w:rsidR="00C6152D" w:rsidRPr="005C0D80" w:rsidRDefault="00C6152D" w:rsidP="00D91D1F">
                            <w:pPr>
                              <w:pStyle w:val="ListParagraph"/>
                              <w:rPr>
                                <w:rFonts w:ascii="Lato" w:hAnsi="Lato"/>
                              </w:rPr>
                            </w:pPr>
                          </w:p>
                          <w:p w14:paraId="5A7A9EEB" w14:textId="0330D681" w:rsidR="00C6152D" w:rsidRPr="00E50F0D" w:rsidRDefault="00C6152D" w:rsidP="00D91D1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ato" w:hAnsi="Lat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5C0D80">
                              <w:rPr>
                                <w:rFonts w:ascii="Lato" w:hAnsi="Lato"/>
                                <w:b/>
                                <w:bCs/>
                              </w:rPr>
                              <w:t>Donations</w:t>
                            </w:r>
                            <w:r w:rsidRPr="005C0D80">
                              <w:rPr>
                                <w:rFonts w:ascii="Lato" w:hAnsi="Lato"/>
                              </w:rPr>
                              <w:t xml:space="preserve"> </w:t>
                            </w:r>
                            <w:r w:rsidR="000D5731">
                              <w:rPr>
                                <w:rFonts w:ascii="Lato" w:hAnsi="Lato"/>
                              </w:rPr>
                              <w:t xml:space="preserve"> and</w:t>
                            </w:r>
                            <w:proofErr w:type="gramEnd"/>
                            <w:r w:rsidR="000D5731">
                              <w:rPr>
                                <w:rFonts w:ascii="Lato" w:hAnsi="Lato"/>
                              </w:rPr>
                              <w:t xml:space="preserve"> </w:t>
                            </w:r>
                            <w:r w:rsidR="000D5731">
                              <w:rPr>
                                <w:rFonts w:ascii="Lato" w:hAnsi="Lato"/>
                                <w:b/>
                                <w:bCs/>
                              </w:rPr>
                              <w:t xml:space="preserve">sponsorship </w:t>
                            </w:r>
                            <w:r w:rsidRPr="005C0D80">
                              <w:rPr>
                                <w:rFonts w:ascii="Lato" w:hAnsi="Lato"/>
                              </w:rPr>
                              <w:t>from interested parties are important to fund these larger projects</w:t>
                            </w:r>
                            <w:r w:rsidRPr="00E50F0D">
                              <w:rPr>
                                <w:rFonts w:ascii="Lato" w:hAnsi="Lato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D5BC2CC" w14:textId="77777777" w:rsidR="00E50F0D" w:rsidRPr="00E50F0D" w:rsidRDefault="00E50F0D" w:rsidP="00E50F0D">
                            <w:pPr>
                              <w:pStyle w:val="ListParagraph"/>
                              <w:rPr>
                                <w:rFonts w:ascii="Lato" w:hAnsi="Lat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B270D59" w14:textId="20B1F116" w:rsidR="00E50F0D" w:rsidRDefault="00E50F0D" w:rsidP="00E50F0D">
                            <w:pPr>
                              <w:tabs>
                                <w:tab w:val="left" w:pos="1440"/>
                              </w:tabs>
                              <w:spacing w:line="276" w:lineRule="auto"/>
                              <w:jc w:val="both"/>
                              <w:rPr>
                                <w:rFonts w:ascii="Lato Regular" w:hAnsi="Lato Regular"/>
                                <w:b/>
                                <w:bCs/>
                                <w:color w:val="000000" w:themeColor="text1"/>
                                <w:kern w:val="24"/>
                                <w:u w:val="single"/>
                              </w:rPr>
                            </w:pPr>
                            <w:r w:rsidRPr="00E50F0D">
                              <w:rPr>
                                <w:rFonts w:ascii="Lato" w:hAnsi="Lato"/>
                                <w:b/>
                                <w:bCs/>
                                <w:color w:val="000000" w:themeColor="text1"/>
                                <w:kern w:val="24"/>
                                <w:u w:val="single"/>
                              </w:rPr>
                              <w:t xml:space="preserve">The OGG is registered as a Non-Profit </w:t>
                            </w:r>
                            <w:proofErr w:type="spellStart"/>
                            <w:r w:rsidRPr="00E50F0D">
                              <w:rPr>
                                <w:rFonts w:ascii="Lato" w:hAnsi="Lato"/>
                                <w:b/>
                                <w:bCs/>
                                <w:color w:val="000000" w:themeColor="text1"/>
                                <w:kern w:val="24"/>
                                <w:u w:val="single"/>
                              </w:rPr>
                              <w:t>Organisation</w:t>
                            </w:r>
                            <w:proofErr w:type="spellEnd"/>
                            <w:r w:rsidRPr="00E50F0D">
                              <w:rPr>
                                <w:rFonts w:ascii="Lato" w:hAnsi="Lato"/>
                                <w:b/>
                                <w:bCs/>
                                <w:color w:val="000000" w:themeColor="text1"/>
                                <w:kern w:val="24"/>
                                <w:u w:val="single"/>
                              </w:rPr>
                              <w:t xml:space="preserve"> (Reg. No. 275-138 NPO</w:t>
                            </w:r>
                            <w:r w:rsidRPr="00E50F0D">
                              <w:rPr>
                                <w:rFonts w:ascii="Lato Regular" w:hAnsi="Lato Regular"/>
                                <w:b/>
                                <w:bCs/>
                                <w:color w:val="000000" w:themeColor="text1"/>
                                <w:kern w:val="24"/>
                                <w:u w:val="single"/>
                              </w:rPr>
                              <w:t>).</w:t>
                            </w:r>
                          </w:p>
                          <w:p w14:paraId="305569B3" w14:textId="77777777" w:rsidR="00E50F0D" w:rsidRPr="002907DB" w:rsidRDefault="00E50F0D" w:rsidP="002907DB">
                            <w:pPr>
                              <w:tabs>
                                <w:tab w:val="left" w:pos="1440"/>
                              </w:tabs>
                              <w:spacing w:line="276" w:lineRule="auto"/>
                              <w:rPr>
                                <w:rFonts w:ascii="Lato" w:hAnsi="Lato"/>
                                <w:color w:val="000000" w:themeColor="text1"/>
                                <w:kern w:val="24"/>
                              </w:rPr>
                            </w:pPr>
                          </w:p>
                          <w:p w14:paraId="15E4BC05" w14:textId="61053AE9" w:rsidR="00E50F0D" w:rsidRPr="00E50F0D" w:rsidRDefault="00E50F0D" w:rsidP="00E50F0D">
                            <w:pPr>
                              <w:tabs>
                                <w:tab w:val="left" w:pos="1440"/>
                              </w:tabs>
                              <w:spacing w:line="276" w:lineRule="auto"/>
                              <w:jc w:val="both"/>
                              <w:rPr>
                                <w:rFonts w:ascii="Lato" w:eastAsia="Calibri" w:hAnsi="Lato" w:cstheme="minorBidi"/>
                                <w:color w:val="000000" w:themeColor="text1"/>
                                <w:kern w:val="24"/>
                              </w:rPr>
                            </w:pPr>
                            <w:r w:rsidRPr="00E50F0D">
                              <w:rPr>
                                <w:rFonts w:ascii="Lato" w:hAnsi="Lato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Banking details: </w:t>
                            </w:r>
                            <w:r w:rsidRPr="00E50F0D">
                              <w:rPr>
                                <w:rFonts w:ascii="Lato" w:eastAsia="Calibri" w:hAnsi="Lato" w:cstheme="minorBidi"/>
                                <w:color w:val="000000" w:themeColor="text1"/>
                                <w:kern w:val="24"/>
                              </w:rPr>
                              <w:t>Bank: Standard Bank</w:t>
                            </w:r>
                          </w:p>
                          <w:p w14:paraId="030DB688" w14:textId="381506F2" w:rsidR="00E50F0D" w:rsidRPr="00E50F0D" w:rsidRDefault="00E50F0D" w:rsidP="00E50F0D">
                            <w:pPr>
                              <w:tabs>
                                <w:tab w:val="left" w:pos="1440"/>
                              </w:tabs>
                              <w:spacing w:line="276" w:lineRule="auto"/>
                              <w:jc w:val="both"/>
                              <w:rPr>
                                <w:rFonts w:ascii="Lato" w:eastAsia="Calibri" w:hAnsi="Lato" w:cstheme="minorBidi"/>
                                <w:color w:val="000000" w:themeColor="text1"/>
                                <w:kern w:val="24"/>
                              </w:rPr>
                            </w:pPr>
                            <w:r w:rsidRPr="00E50F0D">
                              <w:rPr>
                                <w:rFonts w:ascii="Lato" w:eastAsia="Calibri" w:hAnsi="Lato" w:cstheme="minorBidi"/>
                                <w:color w:val="000000" w:themeColor="text1"/>
                                <w:kern w:val="24"/>
                              </w:rPr>
                              <w:t>Account Name: Overberg Geoscientists Group NPC</w:t>
                            </w:r>
                          </w:p>
                          <w:p w14:paraId="31194CD6" w14:textId="77777777" w:rsidR="00E50F0D" w:rsidRDefault="00E50F0D" w:rsidP="00E50F0D">
                            <w:pPr>
                              <w:rPr>
                                <w:rFonts w:ascii="Lato" w:eastAsia="Calibri" w:hAnsi="Lato" w:cstheme="minorBidi"/>
                                <w:color w:val="000000" w:themeColor="text1"/>
                                <w:kern w:val="24"/>
                              </w:rPr>
                            </w:pPr>
                            <w:r w:rsidRPr="00E50F0D">
                              <w:rPr>
                                <w:rFonts w:ascii="Lato" w:eastAsia="Calibri" w:hAnsi="Lato" w:cstheme="minorBidi"/>
                                <w:color w:val="000000" w:themeColor="text1"/>
                                <w:kern w:val="24"/>
                              </w:rPr>
                              <w:t xml:space="preserve">Account number:  10168933800      </w:t>
                            </w:r>
                          </w:p>
                          <w:p w14:paraId="4020210D" w14:textId="57C4B9D0" w:rsidR="00E50F0D" w:rsidRPr="00E50F0D" w:rsidRDefault="00E50F0D" w:rsidP="00E50F0D">
                            <w:pPr>
                              <w:rPr>
                                <w:rFonts w:ascii="Lato" w:eastAsia="Calibri" w:hAnsi="Lato" w:cstheme="minorBidi"/>
                                <w:color w:val="000000" w:themeColor="text1"/>
                                <w:kern w:val="24"/>
                              </w:rPr>
                            </w:pPr>
                            <w:r w:rsidRPr="00E50F0D">
                              <w:rPr>
                                <w:rFonts w:ascii="Lato" w:eastAsia="Calibri" w:hAnsi="Lato" w:cstheme="minorBidi"/>
                                <w:color w:val="000000" w:themeColor="text1"/>
                                <w:kern w:val="24"/>
                              </w:rPr>
                              <w:t>Type:  Current Account</w:t>
                            </w:r>
                          </w:p>
                          <w:p w14:paraId="2BA0B88F" w14:textId="709805F8" w:rsidR="00E50F0D" w:rsidRDefault="00E50F0D" w:rsidP="00E50F0D">
                            <w:pPr>
                              <w:rPr>
                                <w:rFonts w:ascii="Lato" w:eastAsia="Calibri" w:hAnsi="Lato" w:cstheme="minorBidi"/>
                                <w:color w:val="000000" w:themeColor="text1"/>
                                <w:kern w:val="24"/>
                              </w:rPr>
                            </w:pPr>
                            <w:r w:rsidRPr="00E50F0D">
                              <w:rPr>
                                <w:rFonts w:ascii="Lato" w:eastAsia="Calibri" w:hAnsi="Lato" w:cstheme="minorBidi"/>
                                <w:color w:val="000000" w:themeColor="text1"/>
                                <w:kern w:val="24"/>
                              </w:rPr>
                              <w:t xml:space="preserve">Branch code:  </w:t>
                            </w:r>
                            <w:proofErr w:type="gramStart"/>
                            <w:r w:rsidRPr="00E50F0D">
                              <w:rPr>
                                <w:rFonts w:ascii="Lato" w:eastAsia="Calibri" w:hAnsi="Lato" w:cstheme="minorBidi"/>
                                <w:color w:val="000000" w:themeColor="text1"/>
                                <w:kern w:val="24"/>
                              </w:rPr>
                              <w:t>051001  Swift</w:t>
                            </w:r>
                            <w:proofErr w:type="gramEnd"/>
                            <w:r w:rsidRPr="00714B36">
                              <w:rPr>
                                <w:rFonts w:ascii="Lato" w:eastAsia="Calibri" w:hAnsi="Lato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50F0D">
                              <w:rPr>
                                <w:rFonts w:ascii="Lato" w:eastAsia="Calibri" w:hAnsi="Lato" w:cstheme="minorBidi"/>
                                <w:color w:val="000000" w:themeColor="text1"/>
                                <w:kern w:val="24"/>
                              </w:rPr>
                              <w:t>Address:  SBZA ZA</w:t>
                            </w:r>
                          </w:p>
                          <w:p w14:paraId="21845138" w14:textId="77777777" w:rsidR="002907DB" w:rsidRDefault="002907DB" w:rsidP="00E50F0D">
                            <w:pPr>
                              <w:rPr>
                                <w:rFonts w:ascii="Lato" w:eastAsia="Calibri" w:hAnsi="Lato" w:cstheme="minorBidi"/>
                                <w:color w:val="000000" w:themeColor="text1"/>
                                <w:kern w:val="24"/>
                              </w:rPr>
                            </w:pPr>
                          </w:p>
                          <w:p w14:paraId="0368F889" w14:textId="2A1999C3" w:rsidR="002907DB" w:rsidRPr="00E50F0D" w:rsidRDefault="002907DB" w:rsidP="00E50F0D">
                            <w:pPr>
                              <w:rPr>
                                <w:rFonts w:ascii="Lato" w:eastAsia="Calibri" w:hAnsi="Lato" w:cstheme="minorBidi"/>
                                <w:color w:val="000000" w:themeColor="text1"/>
                                <w:kern w:val="24"/>
                              </w:rPr>
                            </w:pPr>
                            <w:r w:rsidRPr="008434E7">
                              <w:rPr>
                                <w:rFonts w:ascii="Lato" w:eastAsia="Calibri" w:hAnsi="Lato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Please advise your name and address with payment</w:t>
                            </w:r>
                            <w:r w:rsidR="00D81429">
                              <w:rPr>
                                <w:rFonts w:ascii="Lato" w:eastAsia="Calibri" w:hAnsi="Lato" w:cstheme="minorBidi"/>
                                <w:color w:val="000000" w:themeColor="text1"/>
                                <w:kern w:val="24"/>
                              </w:rPr>
                              <w:t>.</w:t>
                            </w:r>
                          </w:p>
                          <w:p w14:paraId="104433DA" w14:textId="77777777" w:rsidR="00E50F0D" w:rsidRDefault="00E50F0D" w:rsidP="00E50F0D">
                            <w:pPr>
                              <w:rPr>
                                <w:rFonts w:ascii="Lato" w:eastAsia="Calibri" w:hAnsi="Lato" w:cstheme="minorBidi"/>
                                <w:color w:val="000000" w:themeColor="text1"/>
                                <w:kern w:val="24"/>
                              </w:rPr>
                            </w:pPr>
                          </w:p>
                          <w:p w14:paraId="386E55C3" w14:textId="77777777" w:rsidR="00E50F0D" w:rsidRPr="00E50F0D" w:rsidRDefault="00E50F0D" w:rsidP="00E50F0D">
                            <w:pPr>
                              <w:pStyle w:val="ListParagraph"/>
                              <w:widowControl w:val="0"/>
                              <w:rPr>
                                <w:rFonts w:ascii="Lato" w:hAnsi="Lat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F6B58A1" w14:textId="36B351F2" w:rsidR="00E50F0D" w:rsidRPr="00E50F0D" w:rsidRDefault="00E50F0D" w:rsidP="00E50F0D">
                            <w:pPr>
                              <w:pStyle w:val="ListParagraph"/>
                              <w:rPr>
                                <w:rFonts w:ascii="Lato" w:hAnsi="Lat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20B87F3" w14:textId="77777777" w:rsidR="00E50F0D" w:rsidRPr="00E50F0D" w:rsidRDefault="00E50F0D" w:rsidP="00E50F0D">
                            <w:pPr>
                              <w:pStyle w:val="ListParagraph"/>
                              <w:widowControl w:val="0"/>
                              <w:rPr>
                                <w:rFonts w:ascii="Lato" w:hAnsi="Lat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668F5F1" w14:textId="29E5C8D6" w:rsidR="00C6152D" w:rsidRPr="001210FB" w:rsidRDefault="00C6152D" w:rsidP="00E50F0D">
                            <w:pPr>
                              <w:pStyle w:val="ListParagraph"/>
                              <w:widowControl w:val="0"/>
                              <w:jc w:val="center"/>
                              <w:rPr>
                                <w:rFonts w:ascii="Lato" w:hAnsi="Lato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F8A343" id="Text Box 20" o:spid="_x0000_s1028" type="#_x0000_t202" style="position:absolute;margin-left:261pt;margin-top:-4pt;width:230pt;height:521.5pt;z-index:251597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" fillcolor="#cfcdcd [2894]" stroked="f">
                <v:textbox inset="2.88pt,2.88pt,2.88pt,2.88pt">
                  <w:txbxContent>
                    <w:p w14:paraId="3E9E44D5" w14:textId="47844C19" w:rsidR="001210FB" w:rsidRPr="00A14277" w:rsidRDefault="005C0D80" w:rsidP="002C47AC">
                      <w:pPr>
                        <w:widowControl w:val="0"/>
                        <w:jc w:val="center"/>
                        <w:rPr>
                          <w:rFonts w:ascii="Lato" w:hAnsi="Lato"/>
                        </w:rPr>
                      </w:pPr>
                      <w:r w:rsidRPr="00A14277">
                        <w:rPr>
                          <w:rFonts w:ascii="Lato" w:hAnsi="Lato"/>
                        </w:rPr>
                        <w:t xml:space="preserve">The OGG has established two Earth Age Displays with Rock Gardens at </w:t>
                      </w:r>
                      <w:r w:rsidR="00D81429" w:rsidRPr="00A14277">
                        <w:rPr>
                          <w:rFonts w:ascii="Lato" w:hAnsi="Lato"/>
                        </w:rPr>
                        <w:t xml:space="preserve">Betty’s Bay (Harold Porter Botanical Garden) and </w:t>
                      </w:r>
                      <w:proofErr w:type="spellStart"/>
                      <w:r w:rsidRPr="00A14277">
                        <w:rPr>
                          <w:rFonts w:ascii="Lato" w:hAnsi="Lato"/>
                        </w:rPr>
                        <w:t>Gansbaai</w:t>
                      </w:r>
                      <w:proofErr w:type="spellEnd"/>
                      <w:r w:rsidRPr="00A14277">
                        <w:rPr>
                          <w:rFonts w:ascii="Lato" w:hAnsi="Lato"/>
                        </w:rPr>
                        <w:t xml:space="preserve"> (African Penguin Sanctuary)</w:t>
                      </w:r>
                      <w:r w:rsidR="00090DE7" w:rsidRPr="00A14277">
                        <w:rPr>
                          <w:rFonts w:ascii="Lato" w:hAnsi="Lato"/>
                        </w:rPr>
                        <w:t xml:space="preserve">. </w:t>
                      </w:r>
                      <w:r w:rsidRPr="00A14277">
                        <w:rPr>
                          <w:rFonts w:ascii="Lato" w:hAnsi="Lato"/>
                        </w:rPr>
                        <w:t xml:space="preserve">Designed to educate lay-persons and learners about the </w:t>
                      </w:r>
                      <w:proofErr w:type="spellStart"/>
                      <w:r w:rsidRPr="00A14277">
                        <w:rPr>
                          <w:rFonts w:ascii="Lato" w:hAnsi="Lato"/>
                        </w:rPr>
                        <w:t>make up</w:t>
                      </w:r>
                      <w:proofErr w:type="spellEnd"/>
                      <w:r w:rsidRPr="00A14277">
                        <w:rPr>
                          <w:rFonts w:ascii="Lato" w:hAnsi="Lato"/>
                        </w:rPr>
                        <w:t xml:space="preserve"> and origins of the Earth and the rocks around us.</w:t>
                      </w:r>
                    </w:p>
                    <w:p w14:paraId="11DB98A9" w14:textId="77777777" w:rsidR="00413514" w:rsidRDefault="00413514" w:rsidP="00413514">
                      <w:pPr>
                        <w:widowControl w:val="0"/>
                        <w:rPr>
                          <w:rFonts w:ascii="Lato" w:hAnsi="Lato"/>
                        </w:rPr>
                      </w:pPr>
                    </w:p>
                    <w:p w14:paraId="5245B24B" w14:textId="306911B1" w:rsidR="00413514" w:rsidRDefault="00AD21D8" w:rsidP="00AD21D8">
                      <w:pPr>
                        <w:widowControl w:val="0"/>
                        <w:jc w:val="center"/>
                        <w:rPr>
                          <w:rFonts w:ascii="Lato" w:hAnsi="Lato"/>
                        </w:rPr>
                      </w:pPr>
                      <w:r w:rsidRPr="00AD21D8">
                        <w:rPr>
                          <w:noProof/>
                        </w:rPr>
                        <w:drawing>
                          <wp:inline distT="0" distB="0" distL="0" distR="0" wp14:anchorId="0FC8FA8D" wp14:editId="69BB85DE">
                            <wp:extent cx="2592265" cy="1473200"/>
                            <wp:effectExtent l="0" t="0" r="0" b="0"/>
                            <wp:docPr id="1364248036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94715" cy="147459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B89526C" w14:textId="6D4BA6DA" w:rsidR="00CC2D94" w:rsidRDefault="00CC2D94" w:rsidP="008434E7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noProof/>
                          <w:lang w:val="en-ZA"/>
                        </w:rPr>
                      </w:pPr>
                      <w:r w:rsidRPr="00461BC8">
                        <w:rPr>
                          <w:rFonts w:asciiTheme="minorHAnsi" w:hAnsiTheme="minorHAnsi" w:cstheme="minorHAnsi"/>
                          <w:b/>
                          <w:bCs/>
                          <w:noProof/>
                          <w:lang w:val="en-ZA"/>
                        </w:rPr>
                        <w:t>Betty’s Bay: Earth Age Display and Rock Garden -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noProof/>
                          <w:lang w:val="en-ZA"/>
                        </w:rPr>
                        <w:t xml:space="preserve">      </w:t>
                      </w:r>
                      <w:r w:rsidRPr="00461BC8">
                        <w:rPr>
                          <w:rFonts w:asciiTheme="minorHAnsi" w:hAnsiTheme="minorHAnsi" w:cstheme="minorHAnsi"/>
                          <w:b/>
                          <w:bCs/>
                          <w:noProof/>
                          <w:lang w:val="en-ZA"/>
                        </w:rPr>
                        <w:t>Harold Porter Botanical Garden</w:t>
                      </w:r>
                    </w:p>
                    <w:p w14:paraId="538C7A77" w14:textId="77777777" w:rsidR="00FB1823" w:rsidRPr="00461BC8" w:rsidRDefault="00FB1823" w:rsidP="00CC2D94">
                      <w:pPr>
                        <w:rPr>
                          <w:rFonts w:asciiTheme="minorHAnsi" w:hAnsiTheme="minorHAnsi" w:cstheme="minorHAnsi"/>
                          <w:b/>
                          <w:bCs/>
                          <w:lang w:val="en-ZA"/>
                        </w:rPr>
                      </w:pPr>
                    </w:p>
                    <w:p w14:paraId="73AFF863" w14:textId="344ED5BB" w:rsidR="00C6152D" w:rsidRPr="005C0D80" w:rsidRDefault="00FB1823" w:rsidP="00D91D1F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rPr>
                          <w:rFonts w:ascii="Lato" w:hAnsi="Lato"/>
                          <w:b/>
                          <w:bCs/>
                        </w:rPr>
                      </w:pPr>
                      <w:r>
                        <w:rPr>
                          <w:rFonts w:ascii="Lato" w:hAnsi="Lato"/>
                        </w:rPr>
                        <w:t>T</w:t>
                      </w:r>
                      <w:r w:rsidR="00C6152D" w:rsidRPr="005C0D80">
                        <w:rPr>
                          <w:rFonts w:ascii="Lato" w:hAnsi="Lato"/>
                        </w:rPr>
                        <w:t>he</w:t>
                      </w:r>
                      <w:r w:rsidR="005C0D80">
                        <w:rPr>
                          <w:rFonts w:ascii="Lato" w:hAnsi="Lato"/>
                        </w:rPr>
                        <w:t xml:space="preserve"> OGG also</w:t>
                      </w:r>
                      <w:r w:rsidR="00C6152D" w:rsidRPr="005C0D80">
                        <w:rPr>
                          <w:rFonts w:ascii="Lato" w:hAnsi="Lato"/>
                        </w:rPr>
                        <w:t xml:space="preserve"> holds regular online and ad hoc meetings, and field excursions for members and interested parties, </w:t>
                      </w:r>
                      <w:r w:rsidR="00C6152D" w:rsidRPr="005C0D80">
                        <w:rPr>
                          <w:rFonts w:ascii="Lato" w:hAnsi="Lato"/>
                          <w:b/>
                          <w:bCs/>
                        </w:rPr>
                        <w:t>with nominal membership fees of R2</w:t>
                      </w:r>
                      <w:r w:rsidR="00160881">
                        <w:rPr>
                          <w:rFonts w:ascii="Lato" w:hAnsi="Lato"/>
                          <w:b/>
                          <w:bCs/>
                        </w:rPr>
                        <w:t>5</w:t>
                      </w:r>
                      <w:r w:rsidR="00C6152D" w:rsidRPr="005C0D80">
                        <w:rPr>
                          <w:rFonts w:ascii="Lato" w:hAnsi="Lato"/>
                          <w:b/>
                          <w:bCs/>
                        </w:rPr>
                        <w:t>0 per annum.</w:t>
                      </w:r>
                    </w:p>
                    <w:p w14:paraId="2D2F7B1C" w14:textId="77777777" w:rsidR="00C6152D" w:rsidRPr="005C0D80" w:rsidRDefault="00C6152D" w:rsidP="00D91D1F">
                      <w:pPr>
                        <w:pStyle w:val="ListParagraph"/>
                        <w:rPr>
                          <w:rFonts w:ascii="Lato" w:hAnsi="Lato"/>
                        </w:rPr>
                      </w:pPr>
                    </w:p>
                    <w:p w14:paraId="5A7A9EEB" w14:textId="0330D681" w:rsidR="00C6152D" w:rsidRPr="00E50F0D" w:rsidRDefault="00C6152D" w:rsidP="00D91D1F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rPr>
                          <w:rFonts w:ascii="Lato" w:hAnsi="Lato"/>
                          <w:b/>
                          <w:bCs/>
                          <w:sz w:val="24"/>
                          <w:szCs w:val="24"/>
                        </w:rPr>
                      </w:pPr>
                      <w:proofErr w:type="gramStart"/>
                      <w:r w:rsidRPr="005C0D80">
                        <w:rPr>
                          <w:rFonts w:ascii="Lato" w:hAnsi="Lato"/>
                          <w:b/>
                          <w:bCs/>
                        </w:rPr>
                        <w:t>Donations</w:t>
                      </w:r>
                      <w:r w:rsidRPr="005C0D80">
                        <w:rPr>
                          <w:rFonts w:ascii="Lato" w:hAnsi="Lato"/>
                        </w:rPr>
                        <w:t xml:space="preserve"> </w:t>
                      </w:r>
                      <w:r w:rsidR="000D5731">
                        <w:rPr>
                          <w:rFonts w:ascii="Lato" w:hAnsi="Lato"/>
                        </w:rPr>
                        <w:t xml:space="preserve"> and</w:t>
                      </w:r>
                      <w:proofErr w:type="gramEnd"/>
                      <w:r w:rsidR="000D5731">
                        <w:rPr>
                          <w:rFonts w:ascii="Lato" w:hAnsi="Lato"/>
                        </w:rPr>
                        <w:t xml:space="preserve"> </w:t>
                      </w:r>
                      <w:r w:rsidR="000D5731">
                        <w:rPr>
                          <w:rFonts w:ascii="Lato" w:hAnsi="Lato"/>
                          <w:b/>
                          <w:bCs/>
                        </w:rPr>
                        <w:t xml:space="preserve">sponsorship </w:t>
                      </w:r>
                      <w:r w:rsidRPr="005C0D80">
                        <w:rPr>
                          <w:rFonts w:ascii="Lato" w:hAnsi="Lato"/>
                        </w:rPr>
                        <w:t>from interested parties are important to fund these larger projects</w:t>
                      </w:r>
                      <w:r w:rsidRPr="00E50F0D">
                        <w:rPr>
                          <w:rFonts w:ascii="Lato" w:hAnsi="Lato"/>
                          <w:sz w:val="24"/>
                          <w:szCs w:val="24"/>
                        </w:rPr>
                        <w:t>.</w:t>
                      </w:r>
                    </w:p>
                    <w:p w14:paraId="5D5BC2CC" w14:textId="77777777" w:rsidR="00E50F0D" w:rsidRPr="00E50F0D" w:rsidRDefault="00E50F0D" w:rsidP="00E50F0D">
                      <w:pPr>
                        <w:pStyle w:val="ListParagraph"/>
                        <w:rPr>
                          <w:rFonts w:ascii="Lato" w:hAnsi="Lato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7B270D59" w14:textId="20B1F116" w:rsidR="00E50F0D" w:rsidRDefault="00E50F0D" w:rsidP="00E50F0D">
                      <w:pPr>
                        <w:tabs>
                          <w:tab w:val="left" w:pos="1440"/>
                        </w:tabs>
                        <w:spacing w:line="276" w:lineRule="auto"/>
                        <w:jc w:val="both"/>
                        <w:rPr>
                          <w:rFonts w:ascii="Lato Regular" w:hAnsi="Lato Regular"/>
                          <w:b/>
                          <w:bCs/>
                          <w:color w:val="000000" w:themeColor="text1"/>
                          <w:kern w:val="24"/>
                          <w:u w:val="single"/>
                        </w:rPr>
                      </w:pPr>
                      <w:r w:rsidRPr="00E50F0D">
                        <w:rPr>
                          <w:rFonts w:ascii="Lato" w:hAnsi="Lato"/>
                          <w:b/>
                          <w:bCs/>
                          <w:color w:val="000000" w:themeColor="text1"/>
                          <w:kern w:val="24"/>
                          <w:u w:val="single"/>
                        </w:rPr>
                        <w:t xml:space="preserve">The OGG is registered as a Non-Profit </w:t>
                      </w:r>
                      <w:proofErr w:type="spellStart"/>
                      <w:r w:rsidRPr="00E50F0D">
                        <w:rPr>
                          <w:rFonts w:ascii="Lato" w:hAnsi="Lato"/>
                          <w:b/>
                          <w:bCs/>
                          <w:color w:val="000000" w:themeColor="text1"/>
                          <w:kern w:val="24"/>
                          <w:u w:val="single"/>
                        </w:rPr>
                        <w:t>Organisation</w:t>
                      </w:r>
                      <w:proofErr w:type="spellEnd"/>
                      <w:r w:rsidRPr="00E50F0D">
                        <w:rPr>
                          <w:rFonts w:ascii="Lato" w:hAnsi="Lato"/>
                          <w:b/>
                          <w:bCs/>
                          <w:color w:val="000000" w:themeColor="text1"/>
                          <w:kern w:val="24"/>
                          <w:u w:val="single"/>
                        </w:rPr>
                        <w:t xml:space="preserve"> (Reg. No. 275-138 NPO</w:t>
                      </w:r>
                      <w:r w:rsidRPr="00E50F0D">
                        <w:rPr>
                          <w:rFonts w:ascii="Lato Regular" w:hAnsi="Lato Regular"/>
                          <w:b/>
                          <w:bCs/>
                          <w:color w:val="000000" w:themeColor="text1"/>
                          <w:kern w:val="24"/>
                          <w:u w:val="single"/>
                        </w:rPr>
                        <w:t>).</w:t>
                      </w:r>
                    </w:p>
                    <w:p w14:paraId="305569B3" w14:textId="77777777" w:rsidR="00E50F0D" w:rsidRPr="002907DB" w:rsidRDefault="00E50F0D" w:rsidP="002907DB">
                      <w:pPr>
                        <w:tabs>
                          <w:tab w:val="left" w:pos="1440"/>
                        </w:tabs>
                        <w:spacing w:line="276" w:lineRule="auto"/>
                        <w:rPr>
                          <w:rFonts w:ascii="Lato" w:hAnsi="Lato"/>
                          <w:color w:val="000000" w:themeColor="text1"/>
                          <w:kern w:val="24"/>
                        </w:rPr>
                      </w:pPr>
                    </w:p>
                    <w:p w14:paraId="15E4BC05" w14:textId="61053AE9" w:rsidR="00E50F0D" w:rsidRPr="00E50F0D" w:rsidRDefault="00E50F0D" w:rsidP="00E50F0D">
                      <w:pPr>
                        <w:tabs>
                          <w:tab w:val="left" w:pos="1440"/>
                        </w:tabs>
                        <w:spacing w:line="276" w:lineRule="auto"/>
                        <w:jc w:val="both"/>
                        <w:rPr>
                          <w:rFonts w:ascii="Lato" w:eastAsia="Calibri" w:hAnsi="Lato" w:cstheme="minorBidi"/>
                          <w:color w:val="000000" w:themeColor="text1"/>
                          <w:kern w:val="24"/>
                        </w:rPr>
                      </w:pPr>
                      <w:r w:rsidRPr="00E50F0D">
                        <w:rPr>
                          <w:rFonts w:ascii="Lato" w:hAnsi="Lato"/>
                          <w:b/>
                          <w:bCs/>
                          <w:color w:val="000000" w:themeColor="text1"/>
                          <w:kern w:val="24"/>
                        </w:rPr>
                        <w:t xml:space="preserve">Banking details: </w:t>
                      </w:r>
                      <w:r w:rsidRPr="00E50F0D">
                        <w:rPr>
                          <w:rFonts w:ascii="Lato" w:eastAsia="Calibri" w:hAnsi="Lato" w:cstheme="minorBidi"/>
                          <w:color w:val="000000" w:themeColor="text1"/>
                          <w:kern w:val="24"/>
                        </w:rPr>
                        <w:t>Bank: Standard Bank</w:t>
                      </w:r>
                    </w:p>
                    <w:p w14:paraId="030DB688" w14:textId="381506F2" w:rsidR="00E50F0D" w:rsidRPr="00E50F0D" w:rsidRDefault="00E50F0D" w:rsidP="00E50F0D">
                      <w:pPr>
                        <w:tabs>
                          <w:tab w:val="left" w:pos="1440"/>
                        </w:tabs>
                        <w:spacing w:line="276" w:lineRule="auto"/>
                        <w:jc w:val="both"/>
                        <w:rPr>
                          <w:rFonts w:ascii="Lato" w:eastAsia="Calibri" w:hAnsi="Lato" w:cstheme="minorBidi"/>
                          <w:color w:val="000000" w:themeColor="text1"/>
                          <w:kern w:val="24"/>
                        </w:rPr>
                      </w:pPr>
                      <w:r w:rsidRPr="00E50F0D">
                        <w:rPr>
                          <w:rFonts w:ascii="Lato" w:eastAsia="Calibri" w:hAnsi="Lato" w:cstheme="minorBidi"/>
                          <w:color w:val="000000" w:themeColor="text1"/>
                          <w:kern w:val="24"/>
                        </w:rPr>
                        <w:t>Account Name: Overberg Geoscientists Group NPC</w:t>
                      </w:r>
                    </w:p>
                    <w:p w14:paraId="31194CD6" w14:textId="77777777" w:rsidR="00E50F0D" w:rsidRDefault="00E50F0D" w:rsidP="00E50F0D">
                      <w:pPr>
                        <w:rPr>
                          <w:rFonts w:ascii="Lato" w:eastAsia="Calibri" w:hAnsi="Lato" w:cstheme="minorBidi"/>
                          <w:color w:val="000000" w:themeColor="text1"/>
                          <w:kern w:val="24"/>
                        </w:rPr>
                      </w:pPr>
                      <w:r w:rsidRPr="00E50F0D">
                        <w:rPr>
                          <w:rFonts w:ascii="Lato" w:eastAsia="Calibri" w:hAnsi="Lato" w:cstheme="minorBidi"/>
                          <w:color w:val="000000" w:themeColor="text1"/>
                          <w:kern w:val="24"/>
                        </w:rPr>
                        <w:t xml:space="preserve">Account number:  10168933800      </w:t>
                      </w:r>
                    </w:p>
                    <w:p w14:paraId="4020210D" w14:textId="57C4B9D0" w:rsidR="00E50F0D" w:rsidRPr="00E50F0D" w:rsidRDefault="00E50F0D" w:rsidP="00E50F0D">
                      <w:pPr>
                        <w:rPr>
                          <w:rFonts w:ascii="Lato" w:eastAsia="Calibri" w:hAnsi="Lato" w:cstheme="minorBidi"/>
                          <w:color w:val="000000" w:themeColor="text1"/>
                          <w:kern w:val="24"/>
                        </w:rPr>
                      </w:pPr>
                      <w:r w:rsidRPr="00E50F0D">
                        <w:rPr>
                          <w:rFonts w:ascii="Lato" w:eastAsia="Calibri" w:hAnsi="Lato" w:cstheme="minorBidi"/>
                          <w:color w:val="000000" w:themeColor="text1"/>
                          <w:kern w:val="24"/>
                        </w:rPr>
                        <w:t>Type:  Current Account</w:t>
                      </w:r>
                    </w:p>
                    <w:p w14:paraId="2BA0B88F" w14:textId="709805F8" w:rsidR="00E50F0D" w:rsidRDefault="00E50F0D" w:rsidP="00E50F0D">
                      <w:pPr>
                        <w:rPr>
                          <w:rFonts w:ascii="Lato" w:eastAsia="Calibri" w:hAnsi="Lato" w:cstheme="minorBidi"/>
                          <w:color w:val="000000" w:themeColor="text1"/>
                          <w:kern w:val="24"/>
                        </w:rPr>
                      </w:pPr>
                      <w:r w:rsidRPr="00E50F0D">
                        <w:rPr>
                          <w:rFonts w:ascii="Lato" w:eastAsia="Calibri" w:hAnsi="Lato" w:cstheme="minorBidi"/>
                          <w:color w:val="000000" w:themeColor="text1"/>
                          <w:kern w:val="24"/>
                        </w:rPr>
                        <w:t xml:space="preserve">Branch code:  </w:t>
                      </w:r>
                      <w:proofErr w:type="gramStart"/>
                      <w:r w:rsidRPr="00E50F0D">
                        <w:rPr>
                          <w:rFonts w:ascii="Lato" w:eastAsia="Calibri" w:hAnsi="Lato" w:cstheme="minorBidi"/>
                          <w:color w:val="000000" w:themeColor="text1"/>
                          <w:kern w:val="24"/>
                        </w:rPr>
                        <w:t>051001  Swift</w:t>
                      </w:r>
                      <w:proofErr w:type="gramEnd"/>
                      <w:r w:rsidRPr="00714B36">
                        <w:rPr>
                          <w:rFonts w:ascii="Lato" w:eastAsia="Calibri" w:hAnsi="Lato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  <w:r w:rsidRPr="00E50F0D">
                        <w:rPr>
                          <w:rFonts w:ascii="Lato" w:eastAsia="Calibri" w:hAnsi="Lato" w:cstheme="minorBidi"/>
                          <w:color w:val="000000" w:themeColor="text1"/>
                          <w:kern w:val="24"/>
                        </w:rPr>
                        <w:t>Address:  SBZA ZA</w:t>
                      </w:r>
                    </w:p>
                    <w:p w14:paraId="21845138" w14:textId="77777777" w:rsidR="002907DB" w:rsidRDefault="002907DB" w:rsidP="00E50F0D">
                      <w:pPr>
                        <w:rPr>
                          <w:rFonts w:ascii="Lato" w:eastAsia="Calibri" w:hAnsi="Lato" w:cstheme="minorBidi"/>
                          <w:color w:val="000000" w:themeColor="text1"/>
                          <w:kern w:val="24"/>
                        </w:rPr>
                      </w:pPr>
                    </w:p>
                    <w:p w14:paraId="0368F889" w14:textId="2A1999C3" w:rsidR="002907DB" w:rsidRPr="00E50F0D" w:rsidRDefault="002907DB" w:rsidP="00E50F0D">
                      <w:pPr>
                        <w:rPr>
                          <w:rFonts w:ascii="Lato" w:eastAsia="Calibri" w:hAnsi="Lato" w:cstheme="minorBidi"/>
                          <w:color w:val="000000" w:themeColor="text1"/>
                          <w:kern w:val="24"/>
                        </w:rPr>
                      </w:pPr>
                      <w:r w:rsidRPr="008434E7">
                        <w:rPr>
                          <w:rFonts w:ascii="Lato" w:eastAsia="Calibri" w:hAnsi="Lato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>Please advise your name and address with payment</w:t>
                      </w:r>
                      <w:r w:rsidR="00D81429">
                        <w:rPr>
                          <w:rFonts w:ascii="Lato" w:eastAsia="Calibri" w:hAnsi="Lato" w:cstheme="minorBidi"/>
                          <w:color w:val="000000" w:themeColor="text1"/>
                          <w:kern w:val="24"/>
                        </w:rPr>
                        <w:t>.</w:t>
                      </w:r>
                    </w:p>
                    <w:p w14:paraId="104433DA" w14:textId="77777777" w:rsidR="00E50F0D" w:rsidRDefault="00E50F0D" w:rsidP="00E50F0D">
                      <w:pPr>
                        <w:rPr>
                          <w:rFonts w:ascii="Lato" w:eastAsia="Calibri" w:hAnsi="Lato" w:cstheme="minorBidi"/>
                          <w:color w:val="000000" w:themeColor="text1"/>
                          <w:kern w:val="24"/>
                        </w:rPr>
                      </w:pPr>
                    </w:p>
                    <w:p w14:paraId="386E55C3" w14:textId="77777777" w:rsidR="00E50F0D" w:rsidRPr="00E50F0D" w:rsidRDefault="00E50F0D" w:rsidP="00E50F0D">
                      <w:pPr>
                        <w:pStyle w:val="ListParagraph"/>
                        <w:widowControl w:val="0"/>
                        <w:rPr>
                          <w:rFonts w:ascii="Lato" w:hAnsi="Lato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F6B58A1" w14:textId="36B351F2" w:rsidR="00E50F0D" w:rsidRPr="00E50F0D" w:rsidRDefault="00E50F0D" w:rsidP="00E50F0D">
                      <w:pPr>
                        <w:pStyle w:val="ListParagraph"/>
                        <w:rPr>
                          <w:rFonts w:ascii="Lato" w:hAnsi="Lato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20B87F3" w14:textId="77777777" w:rsidR="00E50F0D" w:rsidRPr="00E50F0D" w:rsidRDefault="00E50F0D" w:rsidP="00E50F0D">
                      <w:pPr>
                        <w:pStyle w:val="ListParagraph"/>
                        <w:widowControl w:val="0"/>
                        <w:rPr>
                          <w:rFonts w:ascii="Lato" w:hAnsi="Lato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3668F5F1" w14:textId="29E5C8D6" w:rsidR="00C6152D" w:rsidRPr="001210FB" w:rsidRDefault="00C6152D" w:rsidP="00E50F0D">
                      <w:pPr>
                        <w:pStyle w:val="ListParagraph"/>
                        <w:widowControl w:val="0"/>
                        <w:jc w:val="center"/>
                        <w:rPr>
                          <w:rFonts w:ascii="Lato" w:hAnsi="Lato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y="margin"/>
              </v:shape>
            </w:pict>
          </mc:Fallback>
        </mc:AlternateContent>
      </w:r>
      <w:r w:rsidR="0052417D" w:rsidRPr="0052417D">
        <w:rPr>
          <w:noProof/>
        </w:rPr>
        <w:drawing>
          <wp:inline distT="0" distB="0" distL="0" distR="0" wp14:anchorId="3AB5B332" wp14:editId="6A626D79">
            <wp:extent cx="3023621" cy="1942676"/>
            <wp:effectExtent l="0" t="0" r="5715" b="635"/>
            <wp:docPr id="298504541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504541" name="Picture 3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621" cy="1942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0BE34D" w14:textId="18AB9F7F" w:rsidR="001C41F1" w:rsidRDefault="001C41F1"/>
    <w:p w14:paraId="613D29EB" w14:textId="215943F4" w:rsidR="009C7F7D" w:rsidRDefault="006C59B8">
      <w:pPr>
        <w:rPr>
          <w:rFonts w:ascii="Lato" w:hAnsi="Lato"/>
        </w:rPr>
      </w:pPr>
      <w:r w:rsidRPr="00C820D7">
        <w:rPr>
          <w:rFonts w:ascii="Lato" w:hAnsi="Lato"/>
          <w:b/>
          <w:bCs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6032" behindDoc="0" locked="0" layoutInCell="1" allowOverlap="1" wp14:anchorId="23E14B04" wp14:editId="0E60C6A5">
                <wp:simplePos x="0" y="0"/>
                <wp:positionH relativeFrom="column">
                  <wp:posOffset>6372225</wp:posOffset>
                </wp:positionH>
                <wp:positionV relativeFrom="paragraph">
                  <wp:posOffset>-730250</wp:posOffset>
                </wp:positionV>
                <wp:extent cx="0" cy="7724775"/>
                <wp:effectExtent l="0" t="0" r="38100" b="9525"/>
                <wp:wrapNone/>
                <wp:docPr id="1709566768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7247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dash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869F0C" id="Straight Connector 1" o:spid="_x0000_s1026" style="position:absolute;z-index:25175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1.75pt,-57.5pt" to="501.75pt,55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" strokecolor="#4472c4" strokeweight=".5pt">
                <v:stroke dashstyle="dash" joinstyle="miter"/>
              </v:line>
            </w:pict>
          </mc:Fallback>
        </mc:AlternateContent>
      </w:r>
      <w:r w:rsidRPr="00C820D7">
        <w:rPr>
          <w:rFonts w:ascii="Lato" w:hAnsi="Lato"/>
          <w:b/>
          <w:bCs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 wp14:anchorId="604D489B" wp14:editId="76BB1128">
                <wp:simplePos x="0" y="0"/>
                <wp:positionH relativeFrom="column">
                  <wp:posOffset>3177540</wp:posOffset>
                </wp:positionH>
                <wp:positionV relativeFrom="paragraph">
                  <wp:posOffset>-730251</wp:posOffset>
                </wp:positionV>
                <wp:extent cx="0" cy="7724775"/>
                <wp:effectExtent l="0" t="0" r="38100" b="9525"/>
                <wp:wrapNone/>
                <wp:docPr id="1279546873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724775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9D3144" id="Straight Connector 1" o:spid="_x0000_s1026" style="position:absolute;z-index:25175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0.2pt,-57.5pt" to="250.2pt,55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" strokecolor="#4472c4 [3204]" strokeweight=".5pt">
                <v:stroke dashstyle="dash" joinstyle="miter"/>
              </v:line>
            </w:pict>
          </mc:Fallback>
        </mc:AlternateContent>
      </w:r>
      <w:r w:rsidR="001C41F1" w:rsidRPr="00C820D7">
        <w:rPr>
          <w:rFonts w:ascii="Lato" w:hAnsi="Lato"/>
          <w:b/>
          <w:bCs/>
        </w:rPr>
        <w:t>Granite boulder</w:t>
      </w:r>
      <w:r w:rsidR="001C41F1">
        <w:rPr>
          <w:rFonts w:ascii="Lato" w:hAnsi="Lato"/>
        </w:rPr>
        <w:t xml:space="preserve">: Large blocky </w:t>
      </w:r>
      <w:r w:rsidR="00CB3E22">
        <w:rPr>
          <w:rFonts w:ascii="Lato" w:hAnsi="Lato"/>
        </w:rPr>
        <w:t xml:space="preserve">pink </w:t>
      </w:r>
      <w:r w:rsidR="001C41F1">
        <w:rPr>
          <w:rFonts w:ascii="Lato" w:hAnsi="Lato"/>
        </w:rPr>
        <w:t>cr</w:t>
      </w:r>
      <w:r w:rsidR="00BE2027">
        <w:rPr>
          <w:rFonts w:ascii="Lato" w:hAnsi="Lato"/>
        </w:rPr>
        <w:t xml:space="preserve">ystals are </w:t>
      </w:r>
      <w:r w:rsidR="00AB5EA3" w:rsidRPr="00AB5EA3">
        <w:rPr>
          <w:rFonts w:ascii="Lato" w:hAnsi="Lato"/>
          <w:b/>
          <w:bCs/>
        </w:rPr>
        <w:t>f</w:t>
      </w:r>
      <w:r w:rsidR="00BE2027" w:rsidRPr="00AB5EA3">
        <w:rPr>
          <w:rFonts w:ascii="Lato" w:hAnsi="Lato"/>
          <w:b/>
          <w:bCs/>
        </w:rPr>
        <w:t>eldspar</w:t>
      </w:r>
    </w:p>
    <w:p w14:paraId="5973F205" w14:textId="31FA344D" w:rsidR="00CB3E22" w:rsidRDefault="009C7F7D">
      <w:pPr>
        <w:rPr>
          <w:rFonts w:ascii="Lato" w:hAnsi="Lato"/>
        </w:rPr>
      </w:pPr>
      <w:r>
        <w:rPr>
          <w:rFonts w:ascii="Lato" w:hAnsi="Lato"/>
        </w:rPr>
        <w:t>(K, Na, Ca) AlSi</w:t>
      </w:r>
      <w:r w:rsidR="00AA47F9" w:rsidRPr="00AA47F9">
        <w:rPr>
          <w:rFonts w:ascii="Lato" w:hAnsi="Lato"/>
          <w:vertAlign w:val="subscript"/>
        </w:rPr>
        <w:t>3</w:t>
      </w:r>
      <w:r>
        <w:rPr>
          <w:rFonts w:ascii="Lato" w:hAnsi="Lato"/>
        </w:rPr>
        <w:t>O</w:t>
      </w:r>
      <w:r w:rsidR="00AA47F9" w:rsidRPr="00AA47F9">
        <w:rPr>
          <w:rFonts w:ascii="Lato" w:hAnsi="Lato"/>
          <w:vertAlign w:val="subscript"/>
        </w:rPr>
        <w:t>8</w:t>
      </w:r>
      <w:r w:rsidR="00AA47F9">
        <w:rPr>
          <w:rFonts w:ascii="Lato" w:hAnsi="Lato"/>
          <w:vertAlign w:val="subscript"/>
        </w:rPr>
        <w:t>.</w:t>
      </w:r>
      <w:r w:rsidR="00C820D7">
        <w:rPr>
          <w:rFonts w:ascii="Lato" w:hAnsi="Lato"/>
          <w:vertAlign w:val="subscript"/>
        </w:rPr>
        <w:t xml:space="preserve">  </w:t>
      </w:r>
      <w:r w:rsidR="00C820D7">
        <w:rPr>
          <w:rFonts w:ascii="Lato" w:hAnsi="Lato"/>
        </w:rPr>
        <w:t>Smaller glassy</w:t>
      </w:r>
      <w:r w:rsidR="00EA798F">
        <w:rPr>
          <w:rFonts w:ascii="Lato" w:hAnsi="Lato"/>
        </w:rPr>
        <w:t>,</w:t>
      </w:r>
      <w:r w:rsidR="00EC70E1">
        <w:rPr>
          <w:rFonts w:ascii="Lato" w:hAnsi="Lato"/>
        </w:rPr>
        <w:t xml:space="preserve"> </w:t>
      </w:r>
      <w:r w:rsidR="00EA798F">
        <w:rPr>
          <w:rFonts w:ascii="Lato" w:hAnsi="Lato"/>
        </w:rPr>
        <w:t xml:space="preserve">grey </w:t>
      </w:r>
      <w:r w:rsidR="00C820D7">
        <w:rPr>
          <w:rFonts w:ascii="Lato" w:hAnsi="Lato"/>
        </w:rPr>
        <w:t xml:space="preserve">crystals are </w:t>
      </w:r>
    </w:p>
    <w:p w14:paraId="1E3288B6" w14:textId="78121FFF" w:rsidR="000C150F" w:rsidRDefault="00AB5EA3">
      <w:pPr>
        <w:rPr>
          <w:rFonts w:ascii="Lato" w:hAnsi="Lato"/>
        </w:rPr>
      </w:pPr>
      <w:r w:rsidRPr="00AB5EA3">
        <w:rPr>
          <w:rFonts w:ascii="Lato" w:hAnsi="Lato"/>
          <w:b/>
          <w:bCs/>
        </w:rPr>
        <w:t>q</w:t>
      </w:r>
      <w:r w:rsidR="00C820D7" w:rsidRPr="00AB5EA3">
        <w:rPr>
          <w:rFonts w:ascii="Lato" w:hAnsi="Lato"/>
          <w:b/>
          <w:bCs/>
        </w:rPr>
        <w:t>uart</w:t>
      </w:r>
      <w:r w:rsidR="00775B32" w:rsidRPr="00AB5EA3">
        <w:rPr>
          <w:rFonts w:ascii="Lato" w:hAnsi="Lato"/>
          <w:b/>
          <w:bCs/>
        </w:rPr>
        <w:t>z</w:t>
      </w:r>
      <w:r w:rsidR="00775B32">
        <w:rPr>
          <w:rFonts w:ascii="Lato" w:hAnsi="Lato"/>
        </w:rPr>
        <w:t xml:space="preserve"> </w:t>
      </w:r>
      <w:r w:rsidR="00362A21">
        <w:rPr>
          <w:rFonts w:ascii="Lato" w:hAnsi="Lato"/>
        </w:rPr>
        <w:t>(SiO</w:t>
      </w:r>
      <w:proofErr w:type="gramStart"/>
      <w:r w:rsidR="00362A21" w:rsidRPr="00362A21">
        <w:rPr>
          <w:rFonts w:ascii="Lato" w:hAnsi="Lato"/>
          <w:vertAlign w:val="subscript"/>
        </w:rPr>
        <w:t>2</w:t>
      </w:r>
      <w:r w:rsidR="001F5C95">
        <w:rPr>
          <w:rFonts w:ascii="Lato" w:hAnsi="Lato"/>
          <w:vertAlign w:val="subscript"/>
        </w:rPr>
        <w:t xml:space="preserve"> </w:t>
      </w:r>
      <w:r w:rsidR="001F5C95">
        <w:rPr>
          <w:rFonts w:ascii="Lato" w:hAnsi="Lato"/>
        </w:rPr>
        <w:t>)</w:t>
      </w:r>
      <w:proofErr w:type="gramEnd"/>
      <w:r w:rsidR="00EA798F">
        <w:rPr>
          <w:rFonts w:ascii="Lato" w:hAnsi="Lato"/>
        </w:rPr>
        <w:t xml:space="preserve"> </w:t>
      </w:r>
      <w:r w:rsidR="00775B32">
        <w:rPr>
          <w:rFonts w:ascii="Lato" w:hAnsi="Lato"/>
        </w:rPr>
        <w:t xml:space="preserve">and dark flecks are </w:t>
      </w:r>
      <w:r w:rsidR="00775B32" w:rsidRPr="001F5C95">
        <w:rPr>
          <w:rFonts w:ascii="Lato" w:hAnsi="Lato"/>
          <w:b/>
          <w:bCs/>
        </w:rPr>
        <w:t>biotite mica</w:t>
      </w:r>
      <w:r w:rsidR="00775B32">
        <w:rPr>
          <w:rFonts w:ascii="Lato" w:hAnsi="Lato"/>
        </w:rPr>
        <w:t xml:space="preserve"> </w:t>
      </w:r>
    </w:p>
    <w:p w14:paraId="3E35461A" w14:textId="77777777" w:rsidR="006A48B5" w:rsidRDefault="00AB5EA3">
      <w:pPr>
        <w:rPr>
          <w:rFonts w:ascii="Lato" w:hAnsi="Lato"/>
        </w:rPr>
      </w:pPr>
      <w:r>
        <w:rPr>
          <w:rFonts w:ascii="Lato" w:hAnsi="Lato"/>
        </w:rPr>
        <w:t>(</w:t>
      </w:r>
      <w:proofErr w:type="gramStart"/>
      <w:r w:rsidR="000C150F">
        <w:rPr>
          <w:rFonts w:ascii="Lato" w:hAnsi="Lato"/>
        </w:rPr>
        <w:t>K(</w:t>
      </w:r>
      <w:proofErr w:type="gramEnd"/>
      <w:r w:rsidR="000C150F">
        <w:rPr>
          <w:rFonts w:ascii="Lato" w:hAnsi="Lato"/>
        </w:rPr>
        <w:t>Mg, Fe)</w:t>
      </w:r>
      <w:r w:rsidR="000C150F" w:rsidRPr="00926B96">
        <w:rPr>
          <w:rFonts w:ascii="Lato" w:hAnsi="Lato"/>
          <w:vertAlign w:val="subscript"/>
        </w:rPr>
        <w:t>3</w:t>
      </w:r>
      <w:r w:rsidR="000C150F">
        <w:rPr>
          <w:rFonts w:ascii="Lato" w:hAnsi="Lato"/>
        </w:rPr>
        <w:t>AlSi</w:t>
      </w:r>
      <w:r w:rsidR="000C150F" w:rsidRPr="00926B96">
        <w:rPr>
          <w:rFonts w:ascii="Lato" w:hAnsi="Lato"/>
          <w:vertAlign w:val="subscript"/>
        </w:rPr>
        <w:t>3</w:t>
      </w:r>
      <w:r w:rsidR="000C150F">
        <w:rPr>
          <w:rFonts w:ascii="Lato" w:hAnsi="Lato"/>
        </w:rPr>
        <w:t>O</w:t>
      </w:r>
      <w:r w:rsidR="000C150F" w:rsidRPr="00926B96">
        <w:rPr>
          <w:rFonts w:ascii="Lato" w:hAnsi="Lato"/>
          <w:vertAlign w:val="subscript"/>
        </w:rPr>
        <w:t>10</w:t>
      </w:r>
      <w:r w:rsidR="00926B96">
        <w:rPr>
          <w:rFonts w:ascii="Lato" w:hAnsi="Lato"/>
        </w:rPr>
        <w:t>(FOH)</w:t>
      </w:r>
      <w:r w:rsidR="00926B96" w:rsidRPr="00926B96">
        <w:rPr>
          <w:rFonts w:ascii="Lato" w:hAnsi="Lato"/>
          <w:vertAlign w:val="subscript"/>
        </w:rPr>
        <w:t>2</w:t>
      </w:r>
      <w:r w:rsidR="001F2DC0">
        <w:rPr>
          <w:rFonts w:ascii="Lato" w:hAnsi="Lato"/>
          <w:vertAlign w:val="subscript"/>
        </w:rPr>
        <w:t xml:space="preserve"> </w:t>
      </w:r>
      <w:r w:rsidR="001F2DC0">
        <w:rPr>
          <w:rFonts w:ascii="Lato" w:hAnsi="Lato"/>
        </w:rPr>
        <w:t xml:space="preserve">). Rusty patches </w:t>
      </w:r>
      <w:r w:rsidR="006A48B5">
        <w:rPr>
          <w:rFonts w:ascii="Lato" w:hAnsi="Lato"/>
        </w:rPr>
        <w:t xml:space="preserve">seen on </w:t>
      </w:r>
    </w:p>
    <w:p w14:paraId="3BFEDD29" w14:textId="1D758EBF" w:rsidR="001F2DC0" w:rsidRDefault="006A48B5">
      <w:pPr>
        <w:rPr>
          <w:rFonts w:ascii="Lato" w:hAnsi="Lato"/>
        </w:rPr>
      </w:pPr>
      <w:r>
        <w:rPr>
          <w:rFonts w:ascii="Lato" w:hAnsi="Lato"/>
        </w:rPr>
        <w:t xml:space="preserve">outcrops </w:t>
      </w:r>
      <w:r w:rsidR="001F2DC0">
        <w:rPr>
          <w:rFonts w:ascii="Lato" w:hAnsi="Lato"/>
        </w:rPr>
        <w:t>are</w:t>
      </w:r>
      <w:r>
        <w:rPr>
          <w:rFonts w:ascii="Lato" w:hAnsi="Lato"/>
        </w:rPr>
        <w:t xml:space="preserve"> </w:t>
      </w:r>
      <w:r w:rsidR="00B25E7A">
        <w:rPr>
          <w:rFonts w:ascii="Lato" w:hAnsi="Lato"/>
        </w:rPr>
        <w:t>w</w:t>
      </w:r>
      <w:r w:rsidR="001F2DC0">
        <w:rPr>
          <w:rFonts w:ascii="Lato" w:hAnsi="Lato"/>
        </w:rPr>
        <w:t>eathered mica</w:t>
      </w:r>
      <w:r w:rsidR="00B25E7A">
        <w:rPr>
          <w:rFonts w:ascii="Lato" w:hAnsi="Lato"/>
        </w:rPr>
        <w:t>.</w:t>
      </w:r>
    </w:p>
    <w:p w14:paraId="3A161E9E" w14:textId="77777777" w:rsidR="00614DFC" w:rsidRDefault="00614DFC">
      <w:pPr>
        <w:rPr>
          <w:rFonts w:ascii="Lato" w:hAnsi="Lato"/>
        </w:rPr>
      </w:pPr>
    </w:p>
    <w:p w14:paraId="3B2DD69A" w14:textId="052EA5BC" w:rsidR="005C0D80" w:rsidRDefault="00CE3E11">
      <w:pPr>
        <w:rPr>
          <w:rFonts w:ascii="Lato" w:hAnsi="Lato"/>
        </w:rPr>
      </w:pPr>
      <w:r>
        <w:rPr>
          <w:rFonts w:ascii="Lato" w:hAnsi="Lato"/>
          <w:noProof/>
        </w:rPr>
        <mc:AlternateContent>
          <mc:Choice Requires="wps">
            <w:drawing>
              <wp:anchor distT="0" distB="0" distL="114300" distR="114300" simplePos="0" relativeHeight="251791872" behindDoc="0" locked="0" layoutInCell="1" allowOverlap="1" wp14:anchorId="0581837A" wp14:editId="77541247">
                <wp:simplePos x="0" y="0"/>
                <wp:positionH relativeFrom="column">
                  <wp:posOffset>1511300</wp:posOffset>
                </wp:positionH>
                <wp:positionV relativeFrom="paragraph">
                  <wp:posOffset>12700</wp:posOffset>
                </wp:positionV>
                <wp:extent cx="1606550" cy="2000250"/>
                <wp:effectExtent l="0" t="0" r="12700" b="19050"/>
                <wp:wrapNone/>
                <wp:docPr id="2019045212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6550" cy="2000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3EE545" w14:textId="59099E3F" w:rsidR="00147FEE" w:rsidRDefault="00147FEE">
                            <w:pPr>
                              <w:rPr>
                                <w:rFonts w:ascii="Lato" w:hAnsi="Lato"/>
                                <w:lang w:val="en-ZA"/>
                              </w:rPr>
                            </w:pPr>
                            <w:proofErr w:type="spellStart"/>
                            <w:r w:rsidRPr="00497780">
                              <w:rPr>
                                <w:rFonts w:ascii="Lato" w:hAnsi="Lato"/>
                                <w:b/>
                                <w:bCs/>
                                <w:lang w:val="en-ZA"/>
                              </w:rPr>
                              <w:t>Bokkeveld</w:t>
                            </w:r>
                            <w:proofErr w:type="spellEnd"/>
                            <w:r w:rsidR="001251A5" w:rsidRPr="00497780">
                              <w:rPr>
                                <w:rFonts w:ascii="Lato" w:hAnsi="Lato"/>
                                <w:b/>
                                <w:bCs/>
                                <w:lang w:val="en-ZA"/>
                              </w:rPr>
                              <w:t xml:space="preserve"> mudstone</w:t>
                            </w:r>
                            <w:r w:rsidR="001251A5">
                              <w:rPr>
                                <w:rFonts w:ascii="Lato" w:hAnsi="Lato"/>
                                <w:lang w:val="en-ZA"/>
                              </w:rPr>
                              <w:t xml:space="preserve"> (“shale”)</w:t>
                            </w:r>
                            <w:r w:rsidR="00497780">
                              <w:rPr>
                                <w:rFonts w:ascii="Lato" w:hAnsi="Lato"/>
                                <w:lang w:val="en-ZA"/>
                              </w:rPr>
                              <w:t>,</w:t>
                            </w:r>
                          </w:p>
                          <w:p w14:paraId="1613AD65" w14:textId="6635274F" w:rsidR="00595F4A" w:rsidRDefault="00497780">
                            <w:pPr>
                              <w:rPr>
                                <w:rFonts w:ascii="Lato" w:hAnsi="Lato"/>
                                <w:lang w:val="en-ZA"/>
                              </w:rPr>
                            </w:pPr>
                            <w:r>
                              <w:rPr>
                                <w:rFonts w:ascii="Lato" w:hAnsi="Lato"/>
                                <w:lang w:val="en-ZA"/>
                              </w:rPr>
                              <w:t xml:space="preserve">Bright varicoloured </w:t>
                            </w:r>
                            <w:r w:rsidR="00595F4A">
                              <w:rPr>
                                <w:rFonts w:ascii="Lato" w:hAnsi="Lato"/>
                                <w:lang w:val="en-ZA"/>
                              </w:rPr>
                              <w:t>ou</w:t>
                            </w:r>
                            <w:r w:rsidR="000C4909">
                              <w:rPr>
                                <w:rFonts w:ascii="Lato" w:hAnsi="Lato"/>
                                <w:lang w:val="en-ZA"/>
                              </w:rPr>
                              <w:t>t</w:t>
                            </w:r>
                            <w:r w:rsidR="00595F4A">
                              <w:rPr>
                                <w:rFonts w:ascii="Lato" w:hAnsi="Lato"/>
                                <w:lang w:val="en-ZA"/>
                              </w:rPr>
                              <w:t>crop in</w:t>
                            </w:r>
                            <w:r w:rsidR="00714D3E">
                              <w:rPr>
                                <w:rFonts w:ascii="Lato" w:hAnsi="Lato"/>
                                <w:lang w:val="en-ZA"/>
                              </w:rPr>
                              <w:t xml:space="preserve"> r</w:t>
                            </w:r>
                            <w:r w:rsidR="00595F4A">
                              <w:rPr>
                                <w:rFonts w:ascii="Lato" w:hAnsi="Lato"/>
                                <w:lang w:val="en-ZA"/>
                              </w:rPr>
                              <w:t xml:space="preserve">oad cutting </w:t>
                            </w:r>
                            <w:r w:rsidR="00C310EA">
                              <w:rPr>
                                <w:rFonts w:ascii="Lato" w:hAnsi="Lato"/>
                                <w:lang w:val="en-ZA"/>
                              </w:rPr>
                              <w:t>(R</w:t>
                            </w:r>
                            <w:proofErr w:type="gramStart"/>
                            <w:r w:rsidR="00C310EA">
                              <w:rPr>
                                <w:rFonts w:ascii="Lato" w:hAnsi="Lato"/>
                                <w:lang w:val="en-ZA"/>
                              </w:rPr>
                              <w:t>320)</w:t>
                            </w:r>
                            <w:r w:rsidR="00595F4A">
                              <w:rPr>
                                <w:rFonts w:ascii="Lato" w:hAnsi="Lato"/>
                                <w:lang w:val="en-ZA"/>
                              </w:rPr>
                              <w:t>near</w:t>
                            </w:r>
                            <w:proofErr w:type="gramEnd"/>
                            <w:r w:rsidR="00714D3E">
                              <w:rPr>
                                <w:rFonts w:ascii="Lato" w:hAnsi="Lato"/>
                                <w:lang w:val="en-ZA"/>
                              </w:rPr>
                              <w:t xml:space="preserve"> </w:t>
                            </w:r>
                            <w:r w:rsidR="00595F4A">
                              <w:rPr>
                                <w:rFonts w:ascii="Lato" w:hAnsi="Lato"/>
                                <w:lang w:val="en-ZA"/>
                              </w:rPr>
                              <w:t>Creation</w:t>
                            </w:r>
                            <w:r w:rsidR="00C310EA">
                              <w:rPr>
                                <w:rFonts w:ascii="Lato" w:hAnsi="Lato"/>
                                <w:lang w:val="en-ZA"/>
                              </w:rPr>
                              <w:t xml:space="preserve"> </w:t>
                            </w:r>
                            <w:r w:rsidR="00595F4A">
                              <w:rPr>
                                <w:rFonts w:ascii="Lato" w:hAnsi="Lato"/>
                                <w:lang w:val="en-ZA"/>
                              </w:rPr>
                              <w:t>Wines turn-off.</w:t>
                            </w:r>
                          </w:p>
                          <w:p w14:paraId="4E37CCF4" w14:textId="6F4E2F91" w:rsidR="00440927" w:rsidRDefault="00440927">
                            <w:pPr>
                              <w:rPr>
                                <w:rFonts w:ascii="Lato" w:hAnsi="Lato"/>
                                <w:lang w:val="en-ZA"/>
                              </w:rPr>
                            </w:pPr>
                            <w:r>
                              <w:rPr>
                                <w:rFonts w:ascii="Lato" w:hAnsi="Lato"/>
                                <w:lang w:val="en-ZA"/>
                              </w:rPr>
                              <w:t xml:space="preserve">Comprises very </w:t>
                            </w:r>
                            <w:proofErr w:type="gramStart"/>
                            <w:r>
                              <w:rPr>
                                <w:rFonts w:ascii="Lato" w:hAnsi="Lato"/>
                                <w:lang w:val="en-ZA"/>
                              </w:rPr>
                              <w:t>fine grained</w:t>
                            </w:r>
                            <w:proofErr w:type="gramEnd"/>
                            <w:r>
                              <w:rPr>
                                <w:rFonts w:ascii="Lato" w:hAnsi="Lato"/>
                                <w:lang w:val="en-ZA"/>
                              </w:rPr>
                              <w:t xml:space="preserve"> clay</w:t>
                            </w:r>
                            <w:r w:rsidR="00030680">
                              <w:rPr>
                                <w:rFonts w:ascii="Lato" w:hAnsi="Lato"/>
                                <w:lang w:val="en-ZA"/>
                              </w:rPr>
                              <w:t xml:space="preserve"> </w:t>
                            </w:r>
                            <w:r w:rsidR="00A221E2">
                              <w:rPr>
                                <w:rFonts w:ascii="Lato" w:hAnsi="Lato"/>
                                <w:lang w:val="en-ZA"/>
                              </w:rPr>
                              <w:t>m</w:t>
                            </w:r>
                            <w:r>
                              <w:rPr>
                                <w:rFonts w:ascii="Lato" w:hAnsi="Lato"/>
                                <w:lang w:val="en-ZA"/>
                              </w:rPr>
                              <w:t>i</w:t>
                            </w:r>
                            <w:r w:rsidR="00A221E2">
                              <w:rPr>
                                <w:rFonts w:ascii="Lato" w:hAnsi="Lato"/>
                                <w:lang w:val="en-ZA"/>
                              </w:rPr>
                              <w:t>n</w:t>
                            </w:r>
                            <w:r>
                              <w:rPr>
                                <w:rFonts w:ascii="Lato" w:hAnsi="Lato"/>
                                <w:lang w:val="en-ZA"/>
                              </w:rPr>
                              <w:t xml:space="preserve">erals and </w:t>
                            </w:r>
                            <w:r w:rsidR="00A221E2">
                              <w:rPr>
                                <w:rFonts w:ascii="Lato" w:hAnsi="Lato"/>
                                <w:lang w:val="en-ZA"/>
                              </w:rPr>
                              <w:t>quartz</w:t>
                            </w:r>
                            <w:r w:rsidR="00030680">
                              <w:rPr>
                                <w:rFonts w:ascii="Lato" w:hAnsi="Lato"/>
                                <w:lang w:val="en-ZA"/>
                              </w:rPr>
                              <w:t>, with relatively large pore spaces to hold</w:t>
                            </w:r>
                            <w:r w:rsidR="000C4909">
                              <w:rPr>
                                <w:rFonts w:ascii="Lato" w:hAnsi="Lato"/>
                                <w:lang w:val="en-ZA"/>
                              </w:rPr>
                              <w:t xml:space="preserve"> moisture</w:t>
                            </w:r>
                            <w:r w:rsidR="0097211A">
                              <w:rPr>
                                <w:rFonts w:ascii="Lato" w:hAnsi="Lato"/>
                                <w:lang w:val="en-ZA"/>
                              </w:rPr>
                              <w:t xml:space="preserve"> (&lt;0.000</w:t>
                            </w:r>
                            <w:r w:rsidR="00887602">
                              <w:rPr>
                                <w:rFonts w:ascii="Lato" w:hAnsi="Lato"/>
                                <w:lang w:val="en-ZA"/>
                              </w:rPr>
                              <w:t>5mm, below).</w:t>
                            </w:r>
                          </w:p>
                          <w:p w14:paraId="63A8AD34" w14:textId="77777777" w:rsidR="00497780" w:rsidRPr="001251A5" w:rsidRDefault="00497780">
                            <w:pPr>
                              <w:rPr>
                                <w:rFonts w:ascii="Lato" w:hAnsi="Lato"/>
                                <w:lang w:val="en-Z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81837A" id="Text Box 40" o:spid="_x0000_s1029" type="#_x0000_t202" style="position:absolute;margin-left:119pt;margin-top:1pt;width:126.5pt;height:157.5pt;z-index:25179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" fillcolor="white [3201]" strokeweight=".5pt">
                <v:textbox>
                  <w:txbxContent>
                    <w:p w14:paraId="6C3EE545" w14:textId="59099E3F" w:rsidR="00147FEE" w:rsidRDefault="00147FEE">
                      <w:pPr>
                        <w:rPr>
                          <w:rFonts w:ascii="Lato" w:hAnsi="Lato"/>
                          <w:lang w:val="en-ZA"/>
                        </w:rPr>
                      </w:pPr>
                      <w:proofErr w:type="spellStart"/>
                      <w:r w:rsidRPr="00497780">
                        <w:rPr>
                          <w:rFonts w:ascii="Lato" w:hAnsi="Lato"/>
                          <w:b/>
                          <w:bCs/>
                          <w:lang w:val="en-ZA"/>
                        </w:rPr>
                        <w:t>Bokkeveld</w:t>
                      </w:r>
                      <w:proofErr w:type="spellEnd"/>
                      <w:r w:rsidR="001251A5" w:rsidRPr="00497780">
                        <w:rPr>
                          <w:rFonts w:ascii="Lato" w:hAnsi="Lato"/>
                          <w:b/>
                          <w:bCs/>
                          <w:lang w:val="en-ZA"/>
                        </w:rPr>
                        <w:t xml:space="preserve"> mudstone</w:t>
                      </w:r>
                      <w:r w:rsidR="001251A5">
                        <w:rPr>
                          <w:rFonts w:ascii="Lato" w:hAnsi="Lato"/>
                          <w:lang w:val="en-ZA"/>
                        </w:rPr>
                        <w:t xml:space="preserve"> (“shale”)</w:t>
                      </w:r>
                      <w:r w:rsidR="00497780">
                        <w:rPr>
                          <w:rFonts w:ascii="Lato" w:hAnsi="Lato"/>
                          <w:lang w:val="en-ZA"/>
                        </w:rPr>
                        <w:t>,</w:t>
                      </w:r>
                    </w:p>
                    <w:p w14:paraId="1613AD65" w14:textId="6635274F" w:rsidR="00595F4A" w:rsidRDefault="00497780">
                      <w:pPr>
                        <w:rPr>
                          <w:rFonts w:ascii="Lato" w:hAnsi="Lato"/>
                          <w:lang w:val="en-ZA"/>
                        </w:rPr>
                      </w:pPr>
                      <w:r>
                        <w:rPr>
                          <w:rFonts w:ascii="Lato" w:hAnsi="Lato"/>
                          <w:lang w:val="en-ZA"/>
                        </w:rPr>
                        <w:t xml:space="preserve">Bright varicoloured </w:t>
                      </w:r>
                      <w:r w:rsidR="00595F4A">
                        <w:rPr>
                          <w:rFonts w:ascii="Lato" w:hAnsi="Lato"/>
                          <w:lang w:val="en-ZA"/>
                        </w:rPr>
                        <w:t>ou</w:t>
                      </w:r>
                      <w:r w:rsidR="000C4909">
                        <w:rPr>
                          <w:rFonts w:ascii="Lato" w:hAnsi="Lato"/>
                          <w:lang w:val="en-ZA"/>
                        </w:rPr>
                        <w:t>t</w:t>
                      </w:r>
                      <w:r w:rsidR="00595F4A">
                        <w:rPr>
                          <w:rFonts w:ascii="Lato" w:hAnsi="Lato"/>
                          <w:lang w:val="en-ZA"/>
                        </w:rPr>
                        <w:t>crop in</w:t>
                      </w:r>
                      <w:r w:rsidR="00714D3E">
                        <w:rPr>
                          <w:rFonts w:ascii="Lato" w:hAnsi="Lato"/>
                          <w:lang w:val="en-ZA"/>
                        </w:rPr>
                        <w:t xml:space="preserve"> r</w:t>
                      </w:r>
                      <w:r w:rsidR="00595F4A">
                        <w:rPr>
                          <w:rFonts w:ascii="Lato" w:hAnsi="Lato"/>
                          <w:lang w:val="en-ZA"/>
                        </w:rPr>
                        <w:t xml:space="preserve">oad cutting </w:t>
                      </w:r>
                      <w:r w:rsidR="00C310EA">
                        <w:rPr>
                          <w:rFonts w:ascii="Lato" w:hAnsi="Lato"/>
                          <w:lang w:val="en-ZA"/>
                        </w:rPr>
                        <w:t>(R</w:t>
                      </w:r>
                      <w:proofErr w:type="gramStart"/>
                      <w:r w:rsidR="00C310EA">
                        <w:rPr>
                          <w:rFonts w:ascii="Lato" w:hAnsi="Lato"/>
                          <w:lang w:val="en-ZA"/>
                        </w:rPr>
                        <w:t>320)</w:t>
                      </w:r>
                      <w:r w:rsidR="00595F4A">
                        <w:rPr>
                          <w:rFonts w:ascii="Lato" w:hAnsi="Lato"/>
                          <w:lang w:val="en-ZA"/>
                        </w:rPr>
                        <w:t>near</w:t>
                      </w:r>
                      <w:proofErr w:type="gramEnd"/>
                      <w:r w:rsidR="00714D3E">
                        <w:rPr>
                          <w:rFonts w:ascii="Lato" w:hAnsi="Lato"/>
                          <w:lang w:val="en-ZA"/>
                        </w:rPr>
                        <w:t xml:space="preserve"> </w:t>
                      </w:r>
                      <w:r w:rsidR="00595F4A">
                        <w:rPr>
                          <w:rFonts w:ascii="Lato" w:hAnsi="Lato"/>
                          <w:lang w:val="en-ZA"/>
                        </w:rPr>
                        <w:t>Creation</w:t>
                      </w:r>
                      <w:r w:rsidR="00C310EA">
                        <w:rPr>
                          <w:rFonts w:ascii="Lato" w:hAnsi="Lato"/>
                          <w:lang w:val="en-ZA"/>
                        </w:rPr>
                        <w:t xml:space="preserve"> </w:t>
                      </w:r>
                      <w:r w:rsidR="00595F4A">
                        <w:rPr>
                          <w:rFonts w:ascii="Lato" w:hAnsi="Lato"/>
                          <w:lang w:val="en-ZA"/>
                        </w:rPr>
                        <w:t>Wines turn-off.</w:t>
                      </w:r>
                    </w:p>
                    <w:p w14:paraId="4E37CCF4" w14:textId="6F4E2F91" w:rsidR="00440927" w:rsidRDefault="00440927">
                      <w:pPr>
                        <w:rPr>
                          <w:rFonts w:ascii="Lato" w:hAnsi="Lato"/>
                          <w:lang w:val="en-ZA"/>
                        </w:rPr>
                      </w:pPr>
                      <w:r>
                        <w:rPr>
                          <w:rFonts w:ascii="Lato" w:hAnsi="Lato"/>
                          <w:lang w:val="en-ZA"/>
                        </w:rPr>
                        <w:t xml:space="preserve">Comprises very </w:t>
                      </w:r>
                      <w:proofErr w:type="gramStart"/>
                      <w:r>
                        <w:rPr>
                          <w:rFonts w:ascii="Lato" w:hAnsi="Lato"/>
                          <w:lang w:val="en-ZA"/>
                        </w:rPr>
                        <w:t>fine grained</w:t>
                      </w:r>
                      <w:proofErr w:type="gramEnd"/>
                      <w:r>
                        <w:rPr>
                          <w:rFonts w:ascii="Lato" w:hAnsi="Lato"/>
                          <w:lang w:val="en-ZA"/>
                        </w:rPr>
                        <w:t xml:space="preserve"> clay</w:t>
                      </w:r>
                      <w:r w:rsidR="00030680">
                        <w:rPr>
                          <w:rFonts w:ascii="Lato" w:hAnsi="Lato"/>
                          <w:lang w:val="en-ZA"/>
                        </w:rPr>
                        <w:t xml:space="preserve"> </w:t>
                      </w:r>
                      <w:r w:rsidR="00A221E2">
                        <w:rPr>
                          <w:rFonts w:ascii="Lato" w:hAnsi="Lato"/>
                          <w:lang w:val="en-ZA"/>
                        </w:rPr>
                        <w:t>m</w:t>
                      </w:r>
                      <w:r>
                        <w:rPr>
                          <w:rFonts w:ascii="Lato" w:hAnsi="Lato"/>
                          <w:lang w:val="en-ZA"/>
                        </w:rPr>
                        <w:t>i</w:t>
                      </w:r>
                      <w:r w:rsidR="00A221E2">
                        <w:rPr>
                          <w:rFonts w:ascii="Lato" w:hAnsi="Lato"/>
                          <w:lang w:val="en-ZA"/>
                        </w:rPr>
                        <w:t>n</w:t>
                      </w:r>
                      <w:r>
                        <w:rPr>
                          <w:rFonts w:ascii="Lato" w:hAnsi="Lato"/>
                          <w:lang w:val="en-ZA"/>
                        </w:rPr>
                        <w:t xml:space="preserve">erals and </w:t>
                      </w:r>
                      <w:r w:rsidR="00A221E2">
                        <w:rPr>
                          <w:rFonts w:ascii="Lato" w:hAnsi="Lato"/>
                          <w:lang w:val="en-ZA"/>
                        </w:rPr>
                        <w:t>quartz</w:t>
                      </w:r>
                      <w:r w:rsidR="00030680">
                        <w:rPr>
                          <w:rFonts w:ascii="Lato" w:hAnsi="Lato"/>
                          <w:lang w:val="en-ZA"/>
                        </w:rPr>
                        <w:t>, with relatively large pore spaces to hold</w:t>
                      </w:r>
                      <w:r w:rsidR="000C4909">
                        <w:rPr>
                          <w:rFonts w:ascii="Lato" w:hAnsi="Lato"/>
                          <w:lang w:val="en-ZA"/>
                        </w:rPr>
                        <w:t xml:space="preserve"> moisture</w:t>
                      </w:r>
                      <w:r w:rsidR="0097211A">
                        <w:rPr>
                          <w:rFonts w:ascii="Lato" w:hAnsi="Lato"/>
                          <w:lang w:val="en-ZA"/>
                        </w:rPr>
                        <w:t xml:space="preserve"> (&lt;0.000</w:t>
                      </w:r>
                      <w:r w:rsidR="00887602">
                        <w:rPr>
                          <w:rFonts w:ascii="Lato" w:hAnsi="Lato"/>
                          <w:lang w:val="en-ZA"/>
                        </w:rPr>
                        <w:t>5mm, below).</w:t>
                      </w:r>
                    </w:p>
                    <w:p w14:paraId="63A8AD34" w14:textId="77777777" w:rsidR="00497780" w:rsidRPr="001251A5" w:rsidRDefault="00497780">
                      <w:pPr>
                        <w:rPr>
                          <w:rFonts w:ascii="Lato" w:hAnsi="Lato"/>
                          <w:lang w:val="en-Z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14DFC">
        <w:rPr>
          <w:rFonts w:ascii="Lato" w:hAnsi="Lato"/>
          <w:noProof/>
        </w:rPr>
        <w:drawing>
          <wp:inline distT="0" distB="0" distL="0" distR="0" wp14:anchorId="3D15E119" wp14:editId="6998DB09">
            <wp:extent cx="3003705" cy="1351747"/>
            <wp:effectExtent l="6985" t="0" r="0" b="0"/>
            <wp:docPr id="453532050" name="Picture 39" descr="A blue pen on a r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3532050" name="Picture 39" descr="A blue pen on a rock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070826" cy="1381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C0D80">
        <w:rPr>
          <w:rFonts w:ascii="Lato" w:hAnsi="Lato"/>
        </w:rPr>
        <w:t>.</w:t>
      </w:r>
      <w:r w:rsidR="00BE5779" w:rsidRPr="00BE5779">
        <w:rPr>
          <w:rFonts w:ascii="Lato" w:hAnsi="Lato"/>
          <w:noProof/>
        </w:rPr>
        <w:drawing>
          <wp:inline distT="0" distB="0" distL="0" distR="0" wp14:anchorId="2751BF2A" wp14:editId="46FCB8CD">
            <wp:extent cx="1661541" cy="933450"/>
            <wp:effectExtent l="0" t="0" r="0" b="0"/>
            <wp:docPr id="1104248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83" cy="938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87D468" w14:textId="56D6A2E8" w:rsidR="004011CD" w:rsidRPr="004011CD" w:rsidRDefault="004011CD">
      <w:pPr>
        <w:rPr>
          <w:rFonts w:ascii="Lato" w:hAnsi="Lato"/>
        </w:rPr>
      </w:pPr>
    </w:p>
    <w:p w14:paraId="0BB1E687" w14:textId="0334865C" w:rsidR="00734486" w:rsidRDefault="0073520F">
      <w:r>
        <w:rPr>
          <w:rFonts w:ascii="Lato" w:hAnsi="Lato"/>
          <w:noProof/>
        </w:rPr>
        <mc:AlternateContent>
          <mc:Choice Requires="wps">
            <w:drawing>
              <wp:anchor distT="0" distB="0" distL="114300" distR="114300" simplePos="0" relativeHeight="251799040" behindDoc="0" locked="0" layoutInCell="1" allowOverlap="1" wp14:anchorId="12615EA6" wp14:editId="52A8CDD9">
                <wp:simplePos x="0" y="0"/>
                <wp:positionH relativeFrom="column">
                  <wp:posOffset>8775700</wp:posOffset>
                </wp:positionH>
                <wp:positionV relativeFrom="paragraph">
                  <wp:posOffset>4445</wp:posOffset>
                </wp:positionV>
                <wp:extent cx="914400" cy="228600"/>
                <wp:effectExtent l="0" t="0" r="15240" b="19050"/>
                <wp:wrapNone/>
                <wp:docPr id="125455395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F284F0" w14:textId="3535C4AE" w:rsidR="0073520F" w:rsidRPr="0073520F" w:rsidRDefault="0073520F">
                            <w:pPr>
                              <w:rPr>
                                <w:lang w:val="en-ZA"/>
                              </w:rPr>
                            </w:pPr>
                            <w:r>
                              <w:rPr>
                                <w:lang w:val="en-ZA"/>
                              </w:rPr>
                              <w:t>OGG Brochure #</w:t>
                            </w:r>
                            <w:r w:rsidR="00D95817">
                              <w:rPr>
                                <w:lang w:val="en-ZA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615EA6" id="Text Box 2" o:spid="_x0000_s1030" type="#_x0000_t202" style="position:absolute;margin-left:691pt;margin-top:.35pt;width:1in;height:18pt;z-index:25179904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" fillcolor="white [3201]" strokeweight=".5pt">
                <v:textbox>
                  <w:txbxContent>
                    <w:p w14:paraId="36F284F0" w14:textId="3535C4AE" w:rsidR="0073520F" w:rsidRPr="0073520F" w:rsidRDefault="0073520F">
                      <w:pPr>
                        <w:rPr>
                          <w:lang w:val="en-ZA"/>
                        </w:rPr>
                      </w:pPr>
                      <w:r>
                        <w:rPr>
                          <w:lang w:val="en-ZA"/>
                        </w:rPr>
                        <w:t>OGG Brochure #</w:t>
                      </w:r>
                      <w:r w:rsidR="00D95817">
                        <w:rPr>
                          <w:lang w:val="en-ZA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824E2A">
        <w:rPr>
          <w:noProof/>
          <w:color w:val="auto"/>
          <w:kern w:val="0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591168" behindDoc="0" locked="0" layoutInCell="1" allowOverlap="1" wp14:anchorId="146E73E4" wp14:editId="68A00A45">
                <wp:simplePos x="0" y="0"/>
                <wp:positionH relativeFrom="column">
                  <wp:posOffset>3060700</wp:posOffset>
                </wp:positionH>
                <wp:positionV relativeFrom="paragraph">
                  <wp:posOffset>5172075</wp:posOffset>
                </wp:positionV>
                <wp:extent cx="120015" cy="1485265"/>
                <wp:effectExtent l="0" t="0" r="0" b="635"/>
                <wp:wrapNone/>
                <wp:docPr id="271955628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015" cy="1485265"/>
                          <a:chOff x="0" y="0"/>
                          <a:chExt cx="120015" cy="1485265"/>
                        </a:xfrm>
                      </wpg:grpSpPr>
                      <wps:wsp>
                        <wps:cNvPr id="7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0015" cy="247015"/>
                          </a:xfrm>
                          <a:prstGeom prst="rect">
                            <a:avLst/>
                          </a:prstGeom>
                          <a:solidFill>
                            <a:srgbClr val="B9AE4C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rgbClr val="21212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CD6D4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8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0" y="247650"/>
                            <a:ext cx="120015" cy="247015"/>
                          </a:xfrm>
                          <a:prstGeom prst="rect">
                            <a:avLst/>
                          </a:prstGeom>
                          <a:solidFill>
                            <a:srgbClr val="73624A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rgbClr val="21212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CD6D4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9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0" y="495300"/>
                            <a:ext cx="120015" cy="247015"/>
                          </a:xfrm>
                          <a:prstGeom prst="rect">
                            <a:avLst/>
                          </a:prstGeom>
                          <a:solidFill>
                            <a:srgbClr val="BE783B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rgbClr val="21212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CD6D4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0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0" y="742950"/>
                            <a:ext cx="120015" cy="247015"/>
                          </a:xfrm>
                          <a:prstGeom prst="rect">
                            <a:avLst/>
                          </a:prstGeom>
                          <a:solidFill>
                            <a:srgbClr val="E5DECE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rgbClr val="21212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CD6D4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1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0" y="990600"/>
                            <a:ext cx="120015" cy="247015"/>
                          </a:xfrm>
                          <a:prstGeom prst="rect">
                            <a:avLst/>
                          </a:prstGeom>
                          <a:solidFill>
                            <a:srgbClr val="AA973B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rgbClr val="21212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CD6D4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2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0" y="1238250"/>
                            <a:ext cx="120015" cy="247015"/>
                          </a:xfrm>
                          <a:prstGeom prst="rect">
                            <a:avLst/>
                          </a:prstGeom>
                          <a:solidFill>
                            <a:srgbClr val="A49481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rgbClr val="21212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CD6D4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859426" id="Group 6" o:spid="_x0000_s1026" style="position:absolute;margin-left:241pt;margin-top:407.25pt;width:9.45pt;height:116.95pt;z-index:251591168" coordsize="1200,148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">
                <v:rect id="Rectangle 9" o:spid="_x0000_s1027" style="position:absolute;width:1200;height:24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" fillcolor="#b9ae4c" stroked="f" strokecolor="#212120" insetpen="t">
                  <v:shadow color="#dcd6d4"/>
                  <v:textbox inset="2.88pt,2.88pt,2.88pt,2.88pt"/>
                </v:rect>
                <v:rect id="Rectangle 10" o:spid="_x0000_s1028" style="position:absolute;top:2476;width:1200;height:24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" fillcolor="#73624a" stroked="f" strokecolor="#212120" insetpen="t">
                  <v:shadow color="#dcd6d4"/>
                  <v:textbox inset="2.88pt,2.88pt,2.88pt,2.88pt"/>
                </v:rect>
                <v:rect id="Rectangle 11" o:spid="_x0000_s1029" style="position:absolute;top:4953;width:1200;height:24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" fillcolor="#be783b" stroked="f" strokecolor="#212120" insetpen="t">
                  <v:shadow color="#dcd6d4"/>
                  <v:textbox inset="2.88pt,2.88pt,2.88pt,2.88pt"/>
                </v:rect>
                <v:rect id="Rectangle 12" o:spid="_x0000_s1030" style="position:absolute;top:7429;width:1200;height:24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" fillcolor="#e5dece" stroked="f" strokecolor="#212120" insetpen="t">
                  <v:shadow color="#dcd6d4"/>
                  <v:textbox inset="2.88pt,2.88pt,2.88pt,2.88pt"/>
                </v:rect>
                <v:rect id="Rectangle 13" o:spid="_x0000_s1031" style="position:absolute;top:9906;width:1200;height:24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" fillcolor="#aa973b" stroked="f" strokecolor="#212120" insetpen="t">
                  <v:shadow color="#dcd6d4"/>
                  <v:textbox inset="2.88pt,2.88pt,2.88pt,2.88pt"/>
                </v:rect>
                <v:rect id="Rectangle 14" o:spid="_x0000_s1032" style="position:absolute;top:12382;width:1200;height:24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" fillcolor="#a49481" stroked="f" strokecolor="#212120" insetpen="t">
                  <v:shadow color="#dcd6d4"/>
                  <v:textbox inset="2.88pt,2.88pt,2.88pt,2.88pt"/>
                </v:rect>
              </v:group>
            </w:pict>
          </mc:Fallback>
        </mc:AlternateContent>
      </w:r>
      <w:r w:rsidR="00734486">
        <w:br w:type="page"/>
      </w:r>
    </w:p>
    <w:p w14:paraId="42E58835" w14:textId="0F9857EB" w:rsidR="004E644B" w:rsidRDefault="003908B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3744" behindDoc="0" locked="0" layoutInCell="1" allowOverlap="1" wp14:anchorId="5D23FB53" wp14:editId="231BBBB7">
                <wp:simplePos x="0" y="0"/>
                <wp:positionH relativeFrom="margin">
                  <wp:align>left</wp:align>
                </wp:positionH>
                <wp:positionV relativeFrom="paragraph">
                  <wp:posOffset>203200</wp:posOffset>
                </wp:positionV>
                <wp:extent cx="3136900" cy="6451600"/>
                <wp:effectExtent l="0" t="0" r="25400" b="25400"/>
                <wp:wrapNone/>
                <wp:docPr id="1266660137" name="Tit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36900" cy="645160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3BB9B92D" w14:textId="77777777" w:rsidR="001C48F6" w:rsidRPr="00BE26FD" w:rsidRDefault="001C48F6" w:rsidP="001C48F6">
                            <w:pPr>
                              <w:jc w:val="center"/>
                              <w:rPr>
                                <w:rFonts w:ascii="Lato" w:hAnsi="Lato"/>
                                <w:b/>
                                <w:bCs/>
                                <w:i/>
                                <w:iCs/>
                                <w:color w:val="7030A0"/>
                              </w:rPr>
                            </w:pPr>
                            <w:r w:rsidRPr="00BE26FD">
                              <w:rPr>
                                <w:rFonts w:ascii="Lato" w:hAnsi="Lato"/>
                                <w:b/>
                                <w:bCs/>
                                <w:i/>
                                <w:iCs/>
                                <w:color w:val="7030A0"/>
                              </w:rPr>
                              <w:t>HEMEL EN AARDE WINE VALLEY</w:t>
                            </w:r>
                          </w:p>
                          <w:p w14:paraId="5F01BEA6" w14:textId="77777777" w:rsidR="001C48F6" w:rsidRPr="00360B7F" w:rsidRDefault="001C48F6" w:rsidP="001C48F6">
                            <w:pPr>
                              <w:jc w:val="center"/>
                              <w:rPr>
                                <w:rFonts w:ascii="Lato" w:hAnsi="Lato"/>
                                <w:b/>
                                <w:bCs/>
                                <w:color w:val="7030A0"/>
                              </w:rPr>
                            </w:pPr>
                            <w:r w:rsidRPr="00360B7F">
                              <w:rPr>
                                <w:rFonts w:ascii="Lato" w:hAnsi="Lato"/>
                                <w:b/>
                                <w:bCs/>
                                <w:color w:val="7030A0"/>
                              </w:rPr>
                              <w:t>The Story of the Rocks and Soils that make our wine.</w:t>
                            </w:r>
                          </w:p>
                          <w:p w14:paraId="6E790C40" w14:textId="77777777" w:rsidR="0035464D" w:rsidRDefault="0035464D" w:rsidP="00AB3115">
                            <w:pPr>
                              <w:jc w:val="center"/>
                            </w:pPr>
                          </w:p>
                          <w:p w14:paraId="7C63AF5A" w14:textId="0CA78340" w:rsidR="00BB4A4C" w:rsidRPr="002B054A" w:rsidRDefault="00BB4A4C" w:rsidP="00BB4A4C">
                            <w:pPr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B054A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  <w:sz w:val="24"/>
                                <w:szCs w:val="24"/>
                                <w:u w:val="single"/>
                              </w:rPr>
                              <w:t>Highlights:</w:t>
                            </w:r>
                          </w:p>
                          <w:p w14:paraId="5474A0BB" w14:textId="77777777" w:rsidR="00393442" w:rsidRPr="002B054A" w:rsidRDefault="00393442" w:rsidP="00BB4A4C">
                            <w:pPr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1A6BE362" w14:textId="2538119D" w:rsidR="00BB4A4C" w:rsidRPr="009E0283" w:rsidRDefault="005010CD" w:rsidP="009E0283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</w:pPr>
                            <w:r w:rsidRPr="002B054A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  <w:u w:val="single"/>
                              </w:rPr>
                              <w:t>Rotary Drive</w:t>
                            </w:r>
                            <w:r w:rsidRPr="009E0283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: Picture the geological setting</w:t>
                            </w:r>
                          </w:p>
                          <w:p w14:paraId="37E3693D" w14:textId="5B7195D4" w:rsidR="00BB4A4C" w:rsidRDefault="00BB4A4C" w:rsidP="00BA6D8B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</w:pPr>
                            <w:r w:rsidRPr="00BE26FD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How old are these rocks and how did they form?</w:t>
                            </w:r>
                          </w:p>
                          <w:p w14:paraId="14C95F5A" w14:textId="2FEFC08A" w:rsidR="00BB4A4C" w:rsidRDefault="002B054A" w:rsidP="002B054A">
                            <w:pPr>
                              <w:pStyle w:val="ListParagraph"/>
                              <w:ind w:left="360"/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</w:pPr>
                            <w:r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T</w:t>
                            </w:r>
                            <w:r w:rsidR="009D34B1" w:rsidRPr="00BE26FD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 xml:space="preserve">he different parts of the Hemel </w:t>
                            </w:r>
                            <w:proofErr w:type="spellStart"/>
                            <w:r w:rsidR="009D34B1" w:rsidRPr="00BE26FD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en</w:t>
                            </w:r>
                            <w:proofErr w:type="spellEnd"/>
                            <w:r w:rsidR="009D34B1" w:rsidRPr="00BE26FD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 xml:space="preserve"> Aarde Wine Valley</w:t>
                            </w:r>
                            <w:r w:rsidR="00BA6D8B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.</w:t>
                            </w:r>
                          </w:p>
                          <w:p w14:paraId="62E4AC1B" w14:textId="77777777" w:rsidR="009023AC" w:rsidRDefault="009023AC" w:rsidP="002B054A">
                            <w:pPr>
                              <w:pStyle w:val="ListParagraph"/>
                              <w:ind w:left="360"/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</w:pPr>
                          </w:p>
                          <w:p w14:paraId="5287E2BA" w14:textId="1B12200E" w:rsidR="00BA6D8B" w:rsidRDefault="00BA6D8B" w:rsidP="00BA6D8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</w:pPr>
                            <w:r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ROCK TYPES:</w:t>
                            </w:r>
                          </w:p>
                          <w:p w14:paraId="3FFC1036" w14:textId="2C3381C2" w:rsidR="00BB4A4C" w:rsidRPr="00C93A25" w:rsidRDefault="0023226B" w:rsidP="00C93A2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</w:pPr>
                            <w:r w:rsidRPr="00C52140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  <w:u w:val="single"/>
                              </w:rPr>
                              <w:t>Cape Granite</w:t>
                            </w:r>
                            <w:r w:rsidRPr="00C93A25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 xml:space="preserve"> (Hermanus Pluton)</w:t>
                            </w:r>
                            <w:r w:rsidR="00BB4A4C" w:rsidRPr="00C93A25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:</w:t>
                            </w:r>
                          </w:p>
                          <w:p w14:paraId="04A179D0" w14:textId="1A98E148" w:rsidR="00BB4A4C" w:rsidRPr="00BE26FD" w:rsidRDefault="0023226B" w:rsidP="000E5CF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ind w:left="720"/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</w:pPr>
                            <w:r w:rsidRPr="00BE26FD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Age</w:t>
                            </w:r>
                            <w:r w:rsidR="000C33AF" w:rsidRPr="00BE26FD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 xml:space="preserve">: ~550 </w:t>
                            </w:r>
                            <w:proofErr w:type="gramStart"/>
                            <w:r w:rsidR="000C33AF" w:rsidRPr="00BE26FD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Million</w:t>
                            </w:r>
                            <w:proofErr w:type="gramEnd"/>
                            <w:r w:rsidR="000C33AF" w:rsidRPr="00BE26FD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 xml:space="preserve"> years</w:t>
                            </w:r>
                            <w:r w:rsidR="002F1606" w:rsidRPr="00BE26FD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 xml:space="preserve"> (Ma)</w:t>
                            </w:r>
                          </w:p>
                          <w:p w14:paraId="40BECC72" w14:textId="77777777" w:rsidR="009E0283" w:rsidRDefault="000C33AF" w:rsidP="000E5CF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ind w:left="720"/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</w:pPr>
                            <w:r w:rsidRPr="00BE26FD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Soil: Clay-rich from decomposed feldspar</w:t>
                            </w:r>
                          </w:p>
                          <w:p w14:paraId="131CD6EB" w14:textId="77777777" w:rsidR="009E0283" w:rsidRDefault="009F513D" w:rsidP="000E5CF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ind w:left="720"/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</w:pPr>
                            <w:r w:rsidRPr="009E0283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Gritty from constituent quartz grains</w:t>
                            </w:r>
                            <w:r w:rsidR="00BB4A4C" w:rsidRPr="009E0283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.</w:t>
                            </w:r>
                          </w:p>
                          <w:p w14:paraId="19A9030A" w14:textId="7992E309" w:rsidR="000D3E61" w:rsidRPr="009E0283" w:rsidRDefault="00F90B42" w:rsidP="000E5CF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ind w:left="720"/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</w:pPr>
                            <w:r w:rsidRPr="009E0283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 xml:space="preserve">Excellent moisture absorption and </w:t>
                            </w:r>
                            <w:r w:rsidR="00AC2217" w:rsidRPr="009E0283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nutrition</w:t>
                            </w:r>
                          </w:p>
                          <w:p w14:paraId="0605DAE0" w14:textId="77777777" w:rsidR="00100A7E" w:rsidRPr="00BE26FD" w:rsidRDefault="00100A7E" w:rsidP="00100A7E">
                            <w:pPr>
                              <w:pStyle w:val="ListParagraph"/>
                              <w:ind w:left="1440"/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</w:pPr>
                          </w:p>
                          <w:p w14:paraId="7CC3DE3E" w14:textId="5113F130" w:rsidR="00DE784C" w:rsidRPr="00BE26FD" w:rsidRDefault="00DE784C" w:rsidP="00DE784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</w:pPr>
                            <w:r w:rsidRPr="00C52140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  <w:u w:val="single"/>
                              </w:rPr>
                              <w:t xml:space="preserve">Table Mountain </w:t>
                            </w:r>
                            <w:r w:rsidR="00AD10E9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  <w:u w:val="single"/>
                              </w:rPr>
                              <w:t>Group (S</w:t>
                            </w:r>
                            <w:r w:rsidRPr="00C52140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  <w:u w:val="single"/>
                              </w:rPr>
                              <w:t>andstone</w:t>
                            </w:r>
                            <w:r w:rsidR="00363C45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  <w:u w:val="single"/>
                              </w:rPr>
                              <w:t xml:space="preserve"> v. minor shale)</w:t>
                            </w:r>
                            <w:r w:rsidRPr="00BE26FD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:</w:t>
                            </w:r>
                          </w:p>
                          <w:p w14:paraId="27492C50" w14:textId="25B1D781" w:rsidR="00DE784C" w:rsidRPr="00BE26FD" w:rsidRDefault="003415FE" w:rsidP="001E69DA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</w:pPr>
                            <w:r w:rsidRPr="00BE26FD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Age:</w:t>
                            </w:r>
                            <w:r w:rsidR="00424BE9" w:rsidRPr="00BE26FD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 xml:space="preserve"> ~500 </w:t>
                            </w:r>
                            <w:r w:rsidR="00AA64BB" w:rsidRPr="00BE26FD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–</w:t>
                            </w:r>
                            <w:r w:rsidR="00424BE9" w:rsidRPr="00BE26FD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 xml:space="preserve">400 </w:t>
                            </w:r>
                            <w:r w:rsidR="002F1606" w:rsidRPr="00BE26FD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Ma</w:t>
                            </w:r>
                          </w:p>
                          <w:p w14:paraId="06ADDFEA" w14:textId="0F1D597B" w:rsidR="00D50FF4" w:rsidRPr="00BE26FD" w:rsidRDefault="00D50FF4" w:rsidP="001E69DA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</w:pPr>
                            <w:r w:rsidRPr="00BE26FD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Soil: Very sandy, predominantly quartz grains</w:t>
                            </w:r>
                          </w:p>
                          <w:p w14:paraId="1DF2F0ED" w14:textId="2231728D" w:rsidR="0004784E" w:rsidRDefault="0004784E" w:rsidP="001E69DA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</w:pPr>
                            <w:r w:rsidRPr="00BE26FD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Poor water retention and very low nutr</w:t>
                            </w:r>
                            <w:r w:rsidR="009D4CA1" w:rsidRPr="00BE26FD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ition</w:t>
                            </w:r>
                          </w:p>
                          <w:p w14:paraId="796BF1EC" w14:textId="77777777" w:rsidR="00F15D1B" w:rsidRDefault="00F15D1B" w:rsidP="00F15D1B">
                            <w:pPr>
                              <w:pStyle w:val="ListParagraph"/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</w:pPr>
                          </w:p>
                          <w:p w14:paraId="4D00FAAC" w14:textId="46269598" w:rsidR="00606DCB" w:rsidRPr="003364D6" w:rsidRDefault="00F15D1B" w:rsidP="00606DCB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</w:pPr>
                            <w:proofErr w:type="spellStart"/>
                            <w:r w:rsidRPr="00F15D1B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  <w:u w:val="single"/>
                              </w:rPr>
                              <w:t>Bokkeveld</w:t>
                            </w:r>
                            <w:proofErr w:type="spellEnd"/>
                            <w:r w:rsidRPr="00F15D1B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  <w:u w:val="single"/>
                              </w:rPr>
                              <w:t xml:space="preserve"> </w:t>
                            </w:r>
                            <w:r w:rsidR="00AD10E9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  <w:u w:val="single"/>
                              </w:rPr>
                              <w:t>Group (</w:t>
                            </w:r>
                            <w:r w:rsidR="00363C45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  <w:u w:val="single"/>
                              </w:rPr>
                              <w:t>S</w:t>
                            </w:r>
                            <w:r w:rsidRPr="00F15D1B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  <w:u w:val="single"/>
                              </w:rPr>
                              <w:t>hale</w:t>
                            </w:r>
                            <w:r w:rsidR="00363C45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  <w:u w:val="single"/>
                              </w:rPr>
                              <w:t xml:space="preserve">, </w:t>
                            </w:r>
                            <w:r w:rsidR="00D66C7A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  <w:u w:val="single"/>
                              </w:rPr>
                              <w:t xml:space="preserve">lesser </w:t>
                            </w:r>
                            <w:r w:rsidR="00363C45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  <w:u w:val="single"/>
                              </w:rPr>
                              <w:t>sandstone)</w:t>
                            </w:r>
                          </w:p>
                          <w:p w14:paraId="2F1AEEB0" w14:textId="182F153E" w:rsidR="003364D6" w:rsidRDefault="00EB66F0" w:rsidP="003364D6">
                            <w:pPr>
                              <w:pStyle w:val="ListParagraph"/>
                              <w:numPr>
                                <w:ilvl w:val="1"/>
                                <w:numId w:val="8"/>
                              </w:numPr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</w:pPr>
                            <w:r w:rsidRPr="00EB66F0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Age:</w:t>
                            </w:r>
                            <w:r w:rsidR="00D01AD8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 xml:space="preserve"> ~400 – 385 Ma</w:t>
                            </w:r>
                            <w:r w:rsidR="007C001B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,</w:t>
                            </w:r>
                            <w:r w:rsidR="004558C0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 xml:space="preserve"> </w:t>
                            </w:r>
                          </w:p>
                          <w:p w14:paraId="7D9688FB" w14:textId="77777777" w:rsidR="00C70B36" w:rsidRDefault="00921E50" w:rsidP="00C70B3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720"/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</w:pPr>
                            <w:r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Soil: Clay-rich fr</w:t>
                            </w:r>
                            <w:r w:rsidR="006D308F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o</w:t>
                            </w:r>
                            <w:r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m decomposed</w:t>
                            </w:r>
                            <w:r w:rsidR="006D308F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 xml:space="preserve"> </w:t>
                            </w:r>
                            <w:r w:rsidR="00C70B36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clay minerals</w:t>
                            </w:r>
                            <w:r w:rsidR="00C70B36" w:rsidRPr="00C70B36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 xml:space="preserve"> </w:t>
                            </w:r>
                          </w:p>
                          <w:p w14:paraId="2DAF0F85" w14:textId="0211BD44" w:rsidR="00C70B36" w:rsidRDefault="00C70B36" w:rsidP="00C70B3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720"/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</w:pPr>
                            <w:r w:rsidRPr="00BE26FD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Excellent moisture absorption and nutrition</w:t>
                            </w:r>
                            <w:r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.</w:t>
                            </w:r>
                          </w:p>
                          <w:p w14:paraId="19CAC229" w14:textId="2FF32D12" w:rsidR="00D66C7A" w:rsidRPr="00C70B36" w:rsidRDefault="00D66C7A" w:rsidP="00C70B36">
                            <w:pPr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</w:pPr>
                          </w:p>
                          <w:p w14:paraId="658944BC" w14:textId="2500C192" w:rsidR="009023AC" w:rsidRPr="00CA7B7F" w:rsidRDefault="009023AC" w:rsidP="00CA7B7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</w:pPr>
                            <w:r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STRUCTURE:</w:t>
                            </w:r>
                            <w:r w:rsidR="00CA7B7F" w:rsidRPr="00CA7B7F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 xml:space="preserve"> </w:t>
                            </w:r>
                          </w:p>
                          <w:p w14:paraId="4E403F65" w14:textId="53E3CF01" w:rsidR="003E01F3" w:rsidRPr="009023AC" w:rsidRDefault="00367205" w:rsidP="009023AC">
                            <w:pPr>
                              <w:pStyle w:val="ListParagraph"/>
                              <w:numPr>
                                <w:ilvl w:val="1"/>
                                <w:numId w:val="8"/>
                              </w:numPr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</w:pPr>
                            <w:r w:rsidRPr="009023AC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Confined by block faults</w:t>
                            </w:r>
                            <w:r w:rsidR="00BB4A4C" w:rsidRPr="009023AC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:</w:t>
                            </w:r>
                          </w:p>
                          <w:p w14:paraId="765D5977" w14:textId="19CA0820" w:rsidR="00BB4A4C" w:rsidRPr="00CB6809" w:rsidRDefault="003E01F3" w:rsidP="00D81A28">
                            <w:pPr>
                              <w:pStyle w:val="ListParagraph"/>
                              <w:numPr>
                                <w:ilvl w:val="1"/>
                                <w:numId w:val="15"/>
                              </w:numPr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</w:pPr>
                            <w:r w:rsidRPr="00BE26FD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Formed durin</w:t>
                            </w:r>
                            <w:r w:rsidR="006006C5" w:rsidRPr="00BE26FD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 xml:space="preserve">g folding </w:t>
                            </w:r>
                            <w:r w:rsidR="00CB6809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 xml:space="preserve">and </w:t>
                            </w:r>
                            <w:r w:rsidR="00CA4EAB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c</w:t>
                            </w:r>
                            <w:r w:rsidR="00CB6809" w:rsidRPr="00CB6809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 xml:space="preserve">ompression of </w:t>
                            </w:r>
                            <w:r w:rsidR="006006C5" w:rsidRPr="00CB6809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Cape Fold Belt</w:t>
                            </w:r>
                            <w:r w:rsidR="0005227B" w:rsidRPr="00CB6809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-</w:t>
                            </w:r>
                            <w:r w:rsidR="002F1606" w:rsidRPr="00CB6809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300</w:t>
                            </w:r>
                            <w:r w:rsidR="000C0FE3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 xml:space="preserve"> </w:t>
                            </w:r>
                            <w:r w:rsidR="002F1606" w:rsidRPr="00CB6809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-350Ma</w:t>
                            </w:r>
                            <w:r w:rsidR="000C0FE3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.</w:t>
                            </w:r>
                          </w:p>
                          <w:p w14:paraId="7E323EA0" w14:textId="76A67795" w:rsidR="006006C5" w:rsidRDefault="00CA4EAB" w:rsidP="0023781F">
                            <w:pPr>
                              <w:pStyle w:val="ListParagraph"/>
                              <w:numPr>
                                <w:ilvl w:val="1"/>
                                <w:numId w:val="15"/>
                              </w:numPr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</w:pPr>
                            <w:r w:rsidRPr="000C0FE3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Continental Drift and the s</w:t>
                            </w:r>
                            <w:r w:rsidR="006006C5" w:rsidRPr="000C0FE3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eparation of Gondwana</w:t>
                            </w:r>
                            <w:r w:rsidR="009B516B" w:rsidRPr="000C0FE3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land</w:t>
                            </w:r>
                            <w:r w:rsidR="00C8778B" w:rsidRPr="000C0FE3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 xml:space="preserve"> ~140</w:t>
                            </w:r>
                            <w:r w:rsidR="00DC1B47" w:rsidRPr="000C0FE3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 xml:space="preserve"> – 90 Ma</w:t>
                            </w:r>
                            <w:r w:rsidR="000C0FE3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.</w:t>
                            </w:r>
                          </w:p>
                          <w:p w14:paraId="78128C2B" w14:textId="77777777" w:rsidR="00CA7B7F" w:rsidRPr="000D3C2E" w:rsidRDefault="00CA7B7F" w:rsidP="00745E48">
                            <w:pPr>
                              <w:pStyle w:val="ListParagraph"/>
                              <w:numPr>
                                <w:ilvl w:val="1"/>
                                <w:numId w:val="8"/>
                              </w:numPr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</w:pPr>
                            <w:r w:rsidRPr="000D3C2E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 xml:space="preserve">Extensive and deep weathering during the last ~65 Ma, formed </w:t>
                            </w:r>
                            <w:proofErr w:type="spellStart"/>
                            <w:r w:rsidRPr="000D3C2E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ferricrete</w:t>
                            </w:r>
                            <w:proofErr w:type="spellEnd"/>
                            <w:r w:rsidRPr="000D3C2E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 xml:space="preserve"> (“</w:t>
                            </w:r>
                            <w:proofErr w:type="spellStart"/>
                            <w:r w:rsidRPr="000D3C2E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Koffieklip</w:t>
                            </w:r>
                            <w:proofErr w:type="spellEnd"/>
                            <w:r w:rsidRPr="000D3C2E">
                              <w:rPr>
                                <w:rFonts w:ascii="Lato Regular" w:hAnsi="Lato Regular" w:cstheme="minorBidi"/>
                                <w:b/>
                                <w:bCs/>
                                <w:color w:val="7030A0"/>
                                <w:kern w:val="24"/>
                              </w:rPr>
                              <w:t>”).</w:t>
                            </w:r>
                          </w:p>
                          <w:p w14:paraId="793AB922" w14:textId="77777777" w:rsidR="00CA7B7F" w:rsidRDefault="00CA7B7F"/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3FB53" id="Title 1" o:spid="_x0000_s1031" type="#_x0000_t202" style="position:absolute;margin-left:0;margin-top:16pt;width:247pt;height:508pt;z-index:2517437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" filled="f" strokecolor="#4472c4 [3204]" strokeweight="1.5pt">
                <v:path arrowok="t"/>
                <v:textbox>
                  <w:txbxContent>
                    <w:p w14:paraId="3BB9B92D" w14:textId="77777777" w:rsidR="001C48F6" w:rsidRPr="00BE26FD" w:rsidRDefault="001C48F6" w:rsidP="001C48F6">
                      <w:pPr>
                        <w:jc w:val="center"/>
                        <w:rPr>
                          <w:rFonts w:ascii="Lato" w:hAnsi="Lato"/>
                          <w:b/>
                          <w:bCs/>
                          <w:i/>
                          <w:iCs/>
                          <w:color w:val="7030A0"/>
                        </w:rPr>
                      </w:pPr>
                      <w:r w:rsidRPr="00BE26FD">
                        <w:rPr>
                          <w:rFonts w:ascii="Lato" w:hAnsi="Lato"/>
                          <w:b/>
                          <w:bCs/>
                          <w:i/>
                          <w:iCs/>
                          <w:color w:val="7030A0"/>
                        </w:rPr>
                        <w:t>HEMEL EN AARDE WINE VALLEY</w:t>
                      </w:r>
                    </w:p>
                    <w:p w14:paraId="5F01BEA6" w14:textId="77777777" w:rsidR="001C48F6" w:rsidRPr="00360B7F" w:rsidRDefault="001C48F6" w:rsidP="001C48F6">
                      <w:pPr>
                        <w:jc w:val="center"/>
                        <w:rPr>
                          <w:rFonts w:ascii="Lato" w:hAnsi="Lato"/>
                          <w:b/>
                          <w:bCs/>
                          <w:color w:val="7030A0"/>
                        </w:rPr>
                      </w:pPr>
                      <w:r w:rsidRPr="00360B7F">
                        <w:rPr>
                          <w:rFonts w:ascii="Lato" w:hAnsi="Lato"/>
                          <w:b/>
                          <w:bCs/>
                          <w:color w:val="7030A0"/>
                        </w:rPr>
                        <w:t>The Story of the Rocks and Soils that make our wine.</w:t>
                      </w:r>
                    </w:p>
                    <w:p w14:paraId="6E790C40" w14:textId="77777777" w:rsidR="0035464D" w:rsidRDefault="0035464D" w:rsidP="00AB3115">
                      <w:pPr>
                        <w:jc w:val="center"/>
                      </w:pPr>
                    </w:p>
                    <w:p w14:paraId="7C63AF5A" w14:textId="0CA78340" w:rsidR="00BB4A4C" w:rsidRPr="002B054A" w:rsidRDefault="00BB4A4C" w:rsidP="00BB4A4C">
                      <w:pPr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  <w:sz w:val="24"/>
                          <w:szCs w:val="24"/>
                          <w:u w:val="single"/>
                        </w:rPr>
                      </w:pPr>
                      <w:r w:rsidRPr="002B054A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  <w:sz w:val="24"/>
                          <w:szCs w:val="24"/>
                          <w:u w:val="single"/>
                        </w:rPr>
                        <w:t>Highlights:</w:t>
                      </w:r>
                    </w:p>
                    <w:p w14:paraId="5474A0BB" w14:textId="77777777" w:rsidR="00393442" w:rsidRPr="002B054A" w:rsidRDefault="00393442" w:rsidP="00BB4A4C">
                      <w:pPr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  <w:sz w:val="24"/>
                          <w:szCs w:val="24"/>
                          <w:u w:val="single"/>
                        </w:rPr>
                      </w:pPr>
                    </w:p>
                    <w:p w14:paraId="1A6BE362" w14:textId="2538119D" w:rsidR="00BB4A4C" w:rsidRPr="009E0283" w:rsidRDefault="005010CD" w:rsidP="009E0283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</w:pPr>
                      <w:r w:rsidRPr="002B054A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  <w:u w:val="single"/>
                        </w:rPr>
                        <w:t>Rotary Drive</w:t>
                      </w:r>
                      <w:r w:rsidRPr="009E0283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: Picture the geological setting</w:t>
                      </w:r>
                    </w:p>
                    <w:p w14:paraId="37E3693D" w14:textId="5B7195D4" w:rsidR="00BB4A4C" w:rsidRDefault="00BB4A4C" w:rsidP="00BA6D8B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</w:pPr>
                      <w:r w:rsidRPr="00BE26FD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How old are these rocks and how did they form?</w:t>
                      </w:r>
                    </w:p>
                    <w:p w14:paraId="14C95F5A" w14:textId="2FEFC08A" w:rsidR="00BB4A4C" w:rsidRDefault="002B054A" w:rsidP="002B054A">
                      <w:pPr>
                        <w:pStyle w:val="ListParagraph"/>
                        <w:ind w:left="360"/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</w:pPr>
                      <w:r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T</w:t>
                      </w:r>
                      <w:r w:rsidR="009D34B1" w:rsidRPr="00BE26FD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 xml:space="preserve">he different parts of the Hemel </w:t>
                      </w:r>
                      <w:proofErr w:type="spellStart"/>
                      <w:r w:rsidR="009D34B1" w:rsidRPr="00BE26FD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en</w:t>
                      </w:r>
                      <w:proofErr w:type="spellEnd"/>
                      <w:r w:rsidR="009D34B1" w:rsidRPr="00BE26FD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 xml:space="preserve"> Aarde Wine Valley</w:t>
                      </w:r>
                      <w:r w:rsidR="00BA6D8B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.</w:t>
                      </w:r>
                    </w:p>
                    <w:p w14:paraId="62E4AC1B" w14:textId="77777777" w:rsidR="009023AC" w:rsidRDefault="009023AC" w:rsidP="002B054A">
                      <w:pPr>
                        <w:pStyle w:val="ListParagraph"/>
                        <w:ind w:left="360"/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</w:pPr>
                    </w:p>
                    <w:p w14:paraId="5287E2BA" w14:textId="1B12200E" w:rsidR="00BA6D8B" w:rsidRDefault="00BA6D8B" w:rsidP="00BA6D8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</w:pPr>
                      <w:r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ROCK TYPES:</w:t>
                      </w:r>
                    </w:p>
                    <w:p w14:paraId="3FFC1036" w14:textId="2C3381C2" w:rsidR="00BB4A4C" w:rsidRPr="00C93A25" w:rsidRDefault="0023226B" w:rsidP="00C93A2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</w:pPr>
                      <w:r w:rsidRPr="00C52140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  <w:u w:val="single"/>
                        </w:rPr>
                        <w:t>Cape Granite</w:t>
                      </w:r>
                      <w:r w:rsidRPr="00C93A25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 xml:space="preserve"> (Hermanus Pluton)</w:t>
                      </w:r>
                      <w:r w:rsidR="00BB4A4C" w:rsidRPr="00C93A25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:</w:t>
                      </w:r>
                    </w:p>
                    <w:p w14:paraId="04A179D0" w14:textId="1A98E148" w:rsidR="00BB4A4C" w:rsidRPr="00BE26FD" w:rsidRDefault="0023226B" w:rsidP="000E5CF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ind w:left="720"/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</w:pPr>
                      <w:r w:rsidRPr="00BE26FD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Age</w:t>
                      </w:r>
                      <w:r w:rsidR="000C33AF" w:rsidRPr="00BE26FD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 xml:space="preserve">: ~550 </w:t>
                      </w:r>
                      <w:proofErr w:type="gramStart"/>
                      <w:r w:rsidR="000C33AF" w:rsidRPr="00BE26FD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Million</w:t>
                      </w:r>
                      <w:proofErr w:type="gramEnd"/>
                      <w:r w:rsidR="000C33AF" w:rsidRPr="00BE26FD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 xml:space="preserve"> years</w:t>
                      </w:r>
                      <w:r w:rsidR="002F1606" w:rsidRPr="00BE26FD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 xml:space="preserve"> (Ma)</w:t>
                      </w:r>
                    </w:p>
                    <w:p w14:paraId="40BECC72" w14:textId="77777777" w:rsidR="009E0283" w:rsidRDefault="000C33AF" w:rsidP="000E5CF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ind w:left="720"/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</w:pPr>
                      <w:r w:rsidRPr="00BE26FD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Soil: Clay-rich from decomposed feldspar</w:t>
                      </w:r>
                    </w:p>
                    <w:p w14:paraId="131CD6EB" w14:textId="77777777" w:rsidR="009E0283" w:rsidRDefault="009F513D" w:rsidP="000E5CF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ind w:left="720"/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</w:pPr>
                      <w:r w:rsidRPr="009E0283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Gritty from constituent quartz grains</w:t>
                      </w:r>
                      <w:r w:rsidR="00BB4A4C" w:rsidRPr="009E0283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.</w:t>
                      </w:r>
                    </w:p>
                    <w:p w14:paraId="19A9030A" w14:textId="7992E309" w:rsidR="000D3E61" w:rsidRPr="009E0283" w:rsidRDefault="00F90B42" w:rsidP="000E5CF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ind w:left="720"/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</w:pPr>
                      <w:r w:rsidRPr="009E0283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 xml:space="preserve">Excellent moisture absorption and </w:t>
                      </w:r>
                      <w:r w:rsidR="00AC2217" w:rsidRPr="009E0283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nutrition</w:t>
                      </w:r>
                    </w:p>
                    <w:p w14:paraId="0605DAE0" w14:textId="77777777" w:rsidR="00100A7E" w:rsidRPr="00BE26FD" w:rsidRDefault="00100A7E" w:rsidP="00100A7E">
                      <w:pPr>
                        <w:pStyle w:val="ListParagraph"/>
                        <w:ind w:left="1440"/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</w:pPr>
                    </w:p>
                    <w:p w14:paraId="7CC3DE3E" w14:textId="5113F130" w:rsidR="00DE784C" w:rsidRPr="00BE26FD" w:rsidRDefault="00DE784C" w:rsidP="00DE784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</w:pPr>
                      <w:r w:rsidRPr="00C52140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  <w:u w:val="single"/>
                        </w:rPr>
                        <w:t xml:space="preserve">Table Mountain </w:t>
                      </w:r>
                      <w:r w:rsidR="00AD10E9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  <w:u w:val="single"/>
                        </w:rPr>
                        <w:t>Group (S</w:t>
                      </w:r>
                      <w:r w:rsidRPr="00C52140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  <w:u w:val="single"/>
                        </w:rPr>
                        <w:t>andstone</w:t>
                      </w:r>
                      <w:r w:rsidR="00363C45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  <w:u w:val="single"/>
                        </w:rPr>
                        <w:t xml:space="preserve"> v. minor shale)</w:t>
                      </w:r>
                      <w:r w:rsidRPr="00BE26FD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:</w:t>
                      </w:r>
                    </w:p>
                    <w:p w14:paraId="27492C50" w14:textId="25B1D781" w:rsidR="00DE784C" w:rsidRPr="00BE26FD" w:rsidRDefault="003415FE" w:rsidP="001E69DA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</w:pPr>
                      <w:r w:rsidRPr="00BE26FD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Age:</w:t>
                      </w:r>
                      <w:r w:rsidR="00424BE9" w:rsidRPr="00BE26FD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 xml:space="preserve"> ~500 </w:t>
                      </w:r>
                      <w:r w:rsidR="00AA64BB" w:rsidRPr="00BE26FD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–</w:t>
                      </w:r>
                      <w:r w:rsidR="00424BE9" w:rsidRPr="00BE26FD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 xml:space="preserve">400 </w:t>
                      </w:r>
                      <w:r w:rsidR="002F1606" w:rsidRPr="00BE26FD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Ma</w:t>
                      </w:r>
                    </w:p>
                    <w:p w14:paraId="06ADDFEA" w14:textId="0F1D597B" w:rsidR="00D50FF4" w:rsidRPr="00BE26FD" w:rsidRDefault="00D50FF4" w:rsidP="001E69DA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</w:pPr>
                      <w:r w:rsidRPr="00BE26FD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Soil: Very sandy, predominantly quartz grains</w:t>
                      </w:r>
                    </w:p>
                    <w:p w14:paraId="1DF2F0ED" w14:textId="2231728D" w:rsidR="0004784E" w:rsidRDefault="0004784E" w:rsidP="001E69DA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</w:pPr>
                      <w:r w:rsidRPr="00BE26FD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Poor water retention and very low nutr</w:t>
                      </w:r>
                      <w:r w:rsidR="009D4CA1" w:rsidRPr="00BE26FD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ition</w:t>
                      </w:r>
                    </w:p>
                    <w:p w14:paraId="796BF1EC" w14:textId="77777777" w:rsidR="00F15D1B" w:rsidRDefault="00F15D1B" w:rsidP="00F15D1B">
                      <w:pPr>
                        <w:pStyle w:val="ListParagraph"/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</w:pPr>
                    </w:p>
                    <w:p w14:paraId="4D00FAAC" w14:textId="46269598" w:rsidR="00606DCB" w:rsidRPr="003364D6" w:rsidRDefault="00F15D1B" w:rsidP="00606DCB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</w:pPr>
                      <w:proofErr w:type="spellStart"/>
                      <w:r w:rsidRPr="00F15D1B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  <w:u w:val="single"/>
                        </w:rPr>
                        <w:t>Bokkeveld</w:t>
                      </w:r>
                      <w:proofErr w:type="spellEnd"/>
                      <w:r w:rsidRPr="00F15D1B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  <w:u w:val="single"/>
                        </w:rPr>
                        <w:t xml:space="preserve"> </w:t>
                      </w:r>
                      <w:r w:rsidR="00AD10E9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  <w:u w:val="single"/>
                        </w:rPr>
                        <w:t>Group (</w:t>
                      </w:r>
                      <w:r w:rsidR="00363C45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  <w:u w:val="single"/>
                        </w:rPr>
                        <w:t>S</w:t>
                      </w:r>
                      <w:r w:rsidRPr="00F15D1B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  <w:u w:val="single"/>
                        </w:rPr>
                        <w:t>hale</w:t>
                      </w:r>
                      <w:r w:rsidR="00363C45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  <w:u w:val="single"/>
                        </w:rPr>
                        <w:t xml:space="preserve">, </w:t>
                      </w:r>
                      <w:r w:rsidR="00D66C7A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  <w:u w:val="single"/>
                        </w:rPr>
                        <w:t xml:space="preserve">lesser </w:t>
                      </w:r>
                      <w:r w:rsidR="00363C45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  <w:u w:val="single"/>
                        </w:rPr>
                        <w:t>sandstone)</w:t>
                      </w:r>
                    </w:p>
                    <w:p w14:paraId="2F1AEEB0" w14:textId="182F153E" w:rsidR="003364D6" w:rsidRDefault="00EB66F0" w:rsidP="003364D6">
                      <w:pPr>
                        <w:pStyle w:val="ListParagraph"/>
                        <w:numPr>
                          <w:ilvl w:val="1"/>
                          <w:numId w:val="8"/>
                        </w:numPr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</w:pPr>
                      <w:r w:rsidRPr="00EB66F0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Age:</w:t>
                      </w:r>
                      <w:r w:rsidR="00D01AD8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 xml:space="preserve"> ~400 – 385 Ma</w:t>
                      </w:r>
                      <w:r w:rsidR="007C001B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,</w:t>
                      </w:r>
                      <w:r w:rsidR="004558C0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 xml:space="preserve"> </w:t>
                      </w:r>
                    </w:p>
                    <w:p w14:paraId="7D9688FB" w14:textId="77777777" w:rsidR="00C70B36" w:rsidRDefault="00921E50" w:rsidP="00C70B3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720"/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</w:pPr>
                      <w:r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Soil: Clay-rich fr</w:t>
                      </w:r>
                      <w:r w:rsidR="006D308F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o</w:t>
                      </w:r>
                      <w:r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m decomposed</w:t>
                      </w:r>
                      <w:r w:rsidR="006D308F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 xml:space="preserve"> </w:t>
                      </w:r>
                      <w:r w:rsidR="00C70B36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clay minerals</w:t>
                      </w:r>
                      <w:r w:rsidR="00C70B36" w:rsidRPr="00C70B36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 xml:space="preserve"> </w:t>
                      </w:r>
                    </w:p>
                    <w:p w14:paraId="2DAF0F85" w14:textId="0211BD44" w:rsidR="00C70B36" w:rsidRDefault="00C70B36" w:rsidP="00C70B3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720"/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</w:pPr>
                      <w:r w:rsidRPr="00BE26FD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Excellent moisture absorption and nutrition</w:t>
                      </w:r>
                      <w:r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.</w:t>
                      </w:r>
                    </w:p>
                    <w:p w14:paraId="19CAC229" w14:textId="2FF32D12" w:rsidR="00D66C7A" w:rsidRPr="00C70B36" w:rsidRDefault="00D66C7A" w:rsidP="00C70B36">
                      <w:pPr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</w:pPr>
                    </w:p>
                    <w:p w14:paraId="658944BC" w14:textId="2500C192" w:rsidR="009023AC" w:rsidRPr="00CA7B7F" w:rsidRDefault="009023AC" w:rsidP="00CA7B7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</w:pPr>
                      <w:r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STRUCTURE:</w:t>
                      </w:r>
                      <w:r w:rsidR="00CA7B7F" w:rsidRPr="00CA7B7F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 xml:space="preserve"> </w:t>
                      </w:r>
                    </w:p>
                    <w:p w14:paraId="4E403F65" w14:textId="53E3CF01" w:rsidR="003E01F3" w:rsidRPr="009023AC" w:rsidRDefault="00367205" w:rsidP="009023AC">
                      <w:pPr>
                        <w:pStyle w:val="ListParagraph"/>
                        <w:numPr>
                          <w:ilvl w:val="1"/>
                          <w:numId w:val="8"/>
                        </w:numPr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</w:pPr>
                      <w:r w:rsidRPr="009023AC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Confined by block faults</w:t>
                      </w:r>
                      <w:r w:rsidR="00BB4A4C" w:rsidRPr="009023AC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:</w:t>
                      </w:r>
                    </w:p>
                    <w:p w14:paraId="765D5977" w14:textId="19CA0820" w:rsidR="00BB4A4C" w:rsidRPr="00CB6809" w:rsidRDefault="003E01F3" w:rsidP="00D81A28">
                      <w:pPr>
                        <w:pStyle w:val="ListParagraph"/>
                        <w:numPr>
                          <w:ilvl w:val="1"/>
                          <w:numId w:val="15"/>
                        </w:numPr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</w:pPr>
                      <w:r w:rsidRPr="00BE26FD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Formed durin</w:t>
                      </w:r>
                      <w:r w:rsidR="006006C5" w:rsidRPr="00BE26FD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 xml:space="preserve">g folding </w:t>
                      </w:r>
                      <w:r w:rsidR="00CB6809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 xml:space="preserve">and </w:t>
                      </w:r>
                      <w:r w:rsidR="00CA4EAB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c</w:t>
                      </w:r>
                      <w:r w:rsidR="00CB6809" w:rsidRPr="00CB6809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 xml:space="preserve">ompression of </w:t>
                      </w:r>
                      <w:r w:rsidR="006006C5" w:rsidRPr="00CB6809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Cape Fold Belt</w:t>
                      </w:r>
                      <w:r w:rsidR="0005227B" w:rsidRPr="00CB6809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-</w:t>
                      </w:r>
                      <w:r w:rsidR="002F1606" w:rsidRPr="00CB6809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300</w:t>
                      </w:r>
                      <w:r w:rsidR="000C0FE3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 xml:space="preserve"> </w:t>
                      </w:r>
                      <w:r w:rsidR="002F1606" w:rsidRPr="00CB6809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-350Ma</w:t>
                      </w:r>
                      <w:r w:rsidR="000C0FE3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.</w:t>
                      </w:r>
                    </w:p>
                    <w:p w14:paraId="7E323EA0" w14:textId="76A67795" w:rsidR="006006C5" w:rsidRDefault="00CA4EAB" w:rsidP="0023781F">
                      <w:pPr>
                        <w:pStyle w:val="ListParagraph"/>
                        <w:numPr>
                          <w:ilvl w:val="1"/>
                          <w:numId w:val="15"/>
                        </w:numPr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</w:pPr>
                      <w:r w:rsidRPr="000C0FE3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Continental Drift and the s</w:t>
                      </w:r>
                      <w:r w:rsidR="006006C5" w:rsidRPr="000C0FE3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eparation of Gondwana</w:t>
                      </w:r>
                      <w:r w:rsidR="009B516B" w:rsidRPr="000C0FE3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land</w:t>
                      </w:r>
                      <w:r w:rsidR="00C8778B" w:rsidRPr="000C0FE3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 xml:space="preserve"> ~140</w:t>
                      </w:r>
                      <w:r w:rsidR="00DC1B47" w:rsidRPr="000C0FE3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 xml:space="preserve"> – 90 Ma</w:t>
                      </w:r>
                      <w:r w:rsidR="000C0FE3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.</w:t>
                      </w:r>
                    </w:p>
                    <w:p w14:paraId="78128C2B" w14:textId="77777777" w:rsidR="00CA7B7F" w:rsidRPr="000D3C2E" w:rsidRDefault="00CA7B7F" w:rsidP="00745E48">
                      <w:pPr>
                        <w:pStyle w:val="ListParagraph"/>
                        <w:numPr>
                          <w:ilvl w:val="1"/>
                          <w:numId w:val="8"/>
                        </w:numPr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</w:pPr>
                      <w:r w:rsidRPr="000D3C2E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 xml:space="preserve">Extensive and deep weathering during the last ~65 Ma, formed </w:t>
                      </w:r>
                      <w:proofErr w:type="spellStart"/>
                      <w:r w:rsidRPr="000D3C2E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ferricrete</w:t>
                      </w:r>
                      <w:proofErr w:type="spellEnd"/>
                      <w:r w:rsidRPr="000D3C2E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 xml:space="preserve"> (“</w:t>
                      </w:r>
                      <w:proofErr w:type="spellStart"/>
                      <w:r w:rsidRPr="000D3C2E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Koffieklip</w:t>
                      </w:r>
                      <w:proofErr w:type="spellEnd"/>
                      <w:r w:rsidRPr="000D3C2E">
                        <w:rPr>
                          <w:rFonts w:ascii="Lato Regular" w:hAnsi="Lato Regular" w:cstheme="minorBidi"/>
                          <w:b/>
                          <w:bCs/>
                          <w:color w:val="7030A0"/>
                          <w:kern w:val="24"/>
                        </w:rPr>
                        <w:t>”).</w:t>
                      </w:r>
                    </w:p>
                    <w:p w14:paraId="793AB922" w14:textId="77777777" w:rsidR="00CA7B7F" w:rsidRDefault="00CA7B7F"/>
                  </w:txbxContent>
                </v:textbox>
                <w10:wrap anchorx="margin"/>
              </v:shape>
            </w:pict>
          </mc:Fallback>
        </mc:AlternateContent>
      </w:r>
      <w:r w:rsidR="001D3E82">
        <w:rPr>
          <w:noProof/>
        </w:rPr>
        <mc:AlternateContent>
          <mc:Choice Requires="wps">
            <w:drawing>
              <wp:anchor distT="0" distB="0" distL="114300" distR="114300" simplePos="0" relativeHeight="251798016" behindDoc="0" locked="0" layoutInCell="1" allowOverlap="1" wp14:anchorId="42DFFD8C" wp14:editId="53FB73A1">
                <wp:simplePos x="0" y="0"/>
                <wp:positionH relativeFrom="column">
                  <wp:posOffset>6781800</wp:posOffset>
                </wp:positionH>
                <wp:positionV relativeFrom="paragraph">
                  <wp:posOffset>806450</wp:posOffset>
                </wp:positionV>
                <wp:extent cx="914400" cy="260350"/>
                <wp:effectExtent l="0" t="0" r="0" b="6350"/>
                <wp:wrapNone/>
                <wp:docPr id="2068784128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60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CF5F59" w14:textId="009C488E" w:rsidR="001D3E82" w:rsidRPr="0044355F" w:rsidRDefault="001D3E82">
                            <w:pPr>
                              <w:rPr>
                                <w:rFonts w:ascii="Lato" w:hAnsi="Lato"/>
                                <w:color w:val="FFFF00"/>
                                <w:lang w:val="en-ZA"/>
                              </w:rPr>
                            </w:pPr>
                            <w:r w:rsidRPr="0044355F">
                              <w:rPr>
                                <w:rFonts w:ascii="Lato" w:hAnsi="Lato"/>
                                <w:color w:val="FFFF00"/>
                                <w:lang w:val="en-ZA"/>
                              </w:rPr>
                              <w:t>Sandstone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DFFD8C" id="Text Box 10" o:spid="_x0000_s1032" type="#_x0000_t202" style="position:absolute;margin-left:534pt;margin-top:63.5pt;width:1in;height:20.5pt;z-index:25179801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" filled="f" stroked="f" strokeweight=".5pt">
                <v:textbox>
                  <w:txbxContent>
                    <w:p w14:paraId="1FCF5F59" w14:textId="009C488E" w:rsidR="001D3E82" w:rsidRPr="0044355F" w:rsidRDefault="001D3E82">
                      <w:pPr>
                        <w:rPr>
                          <w:rFonts w:ascii="Lato" w:hAnsi="Lato"/>
                          <w:color w:val="FFFF00"/>
                          <w:lang w:val="en-ZA"/>
                        </w:rPr>
                      </w:pPr>
                      <w:r w:rsidRPr="0044355F">
                        <w:rPr>
                          <w:rFonts w:ascii="Lato" w:hAnsi="Lato"/>
                          <w:color w:val="FFFF00"/>
                          <w:lang w:val="en-ZA"/>
                        </w:rPr>
                        <w:t>Sandstone</w:t>
                      </w:r>
                    </w:p>
                  </w:txbxContent>
                </v:textbox>
              </v:shape>
            </w:pict>
          </mc:Fallback>
        </mc:AlternateContent>
      </w:r>
      <w:r w:rsidR="00D200A7">
        <w:rPr>
          <w:noProof/>
        </w:rPr>
        <mc:AlternateContent>
          <mc:Choice Requires="wps">
            <w:drawing>
              <wp:anchor distT="0" distB="0" distL="114300" distR="114300" simplePos="0" relativeHeight="251796992" behindDoc="0" locked="0" layoutInCell="1" allowOverlap="1" wp14:anchorId="21B3ED94" wp14:editId="4758A0C1">
                <wp:simplePos x="0" y="0"/>
                <wp:positionH relativeFrom="column">
                  <wp:posOffset>6927850</wp:posOffset>
                </wp:positionH>
                <wp:positionV relativeFrom="paragraph">
                  <wp:posOffset>1117600</wp:posOffset>
                </wp:positionV>
                <wp:extent cx="1657350" cy="871382"/>
                <wp:effectExtent l="0" t="0" r="38100" b="24130"/>
                <wp:wrapNone/>
                <wp:docPr id="2100455399" name="Freeform: 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871382"/>
                        </a:xfrm>
                        <a:custGeom>
                          <a:avLst/>
                          <a:gdLst>
                            <a:gd name="connsiteX0" fmla="*/ 1638300 w 1657350"/>
                            <a:gd name="connsiteY0" fmla="*/ 0 h 871382"/>
                            <a:gd name="connsiteX1" fmla="*/ 1651000 w 1657350"/>
                            <a:gd name="connsiteY1" fmla="*/ 234950 h 871382"/>
                            <a:gd name="connsiteX2" fmla="*/ 1657350 w 1657350"/>
                            <a:gd name="connsiteY2" fmla="*/ 285750 h 871382"/>
                            <a:gd name="connsiteX3" fmla="*/ 1651000 w 1657350"/>
                            <a:gd name="connsiteY3" fmla="*/ 558800 h 871382"/>
                            <a:gd name="connsiteX4" fmla="*/ 1612900 w 1657350"/>
                            <a:gd name="connsiteY4" fmla="*/ 641350 h 871382"/>
                            <a:gd name="connsiteX5" fmla="*/ 1574800 w 1657350"/>
                            <a:gd name="connsiteY5" fmla="*/ 679450 h 871382"/>
                            <a:gd name="connsiteX6" fmla="*/ 1568450 w 1657350"/>
                            <a:gd name="connsiteY6" fmla="*/ 698500 h 871382"/>
                            <a:gd name="connsiteX7" fmla="*/ 1485900 w 1657350"/>
                            <a:gd name="connsiteY7" fmla="*/ 742950 h 871382"/>
                            <a:gd name="connsiteX8" fmla="*/ 1422400 w 1657350"/>
                            <a:gd name="connsiteY8" fmla="*/ 768350 h 871382"/>
                            <a:gd name="connsiteX9" fmla="*/ 1365250 w 1657350"/>
                            <a:gd name="connsiteY9" fmla="*/ 793750 h 871382"/>
                            <a:gd name="connsiteX10" fmla="*/ 1238250 w 1657350"/>
                            <a:gd name="connsiteY10" fmla="*/ 819150 h 871382"/>
                            <a:gd name="connsiteX11" fmla="*/ 1212850 w 1657350"/>
                            <a:gd name="connsiteY11" fmla="*/ 825500 h 871382"/>
                            <a:gd name="connsiteX12" fmla="*/ 1149350 w 1657350"/>
                            <a:gd name="connsiteY12" fmla="*/ 844550 h 871382"/>
                            <a:gd name="connsiteX13" fmla="*/ 1060450 w 1657350"/>
                            <a:gd name="connsiteY13" fmla="*/ 850900 h 871382"/>
                            <a:gd name="connsiteX14" fmla="*/ 1016000 w 1657350"/>
                            <a:gd name="connsiteY14" fmla="*/ 869950 h 871382"/>
                            <a:gd name="connsiteX15" fmla="*/ 736600 w 1657350"/>
                            <a:gd name="connsiteY15" fmla="*/ 857250 h 871382"/>
                            <a:gd name="connsiteX16" fmla="*/ 603250 w 1657350"/>
                            <a:gd name="connsiteY16" fmla="*/ 819150 h 871382"/>
                            <a:gd name="connsiteX17" fmla="*/ 584200 w 1657350"/>
                            <a:gd name="connsiteY17" fmla="*/ 806450 h 871382"/>
                            <a:gd name="connsiteX18" fmla="*/ 469900 w 1657350"/>
                            <a:gd name="connsiteY18" fmla="*/ 781050 h 871382"/>
                            <a:gd name="connsiteX19" fmla="*/ 285750 w 1657350"/>
                            <a:gd name="connsiteY19" fmla="*/ 736600 h 871382"/>
                            <a:gd name="connsiteX20" fmla="*/ 127000 w 1657350"/>
                            <a:gd name="connsiteY20" fmla="*/ 742950 h 871382"/>
                            <a:gd name="connsiteX21" fmla="*/ 50800 w 1657350"/>
                            <a:gd name="connsiteY21" fmla="*/ 749300 h 871382"/>
                            <a:gd name="connsiteX22" fmla="*/ 0 w 1657350"/>
                            <a:gd name="connsiteY22" fmla="*/ 755650 h 8713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</a:cxnLst>
                          <a:rect l="l" t="t" r="r" b="b"/>
                          <a:pathLst>
                            <a:path w="1657350" h="871382">
                              <a:moveTo>
                                <a:pt x="1638300" y="0"/>
                              </a:moveTo>
                              <a:cubicBezTo>
                                <a:pt x="1658792" y="102461"/>
                                <a:pt x="1638963" y="-5786"/>
                                <a:pt x="1651000" y="234950"/>
                              </a:cubicBezTo>
                              <a:cubicBezTo>
                                <a:pt x="1651852" y="251994"/>
                                <a:pt x="1655233" y="268817"/>
                                <a:pt x="1657350" y="285750"/>
                              </a:cubicBezTo>
                              <a:cubicBezTo>
                                <a:pt x="1655233" y="376767"/>
                                <a:pt x="1654790" y="467838"/>
                                <a:pt x="1651000" y="558800"/>
                              </a:cubicBezTo>
                              <a:cubicBezTo>
                                <a:pt x="1649696" y="590085"/>
                                <a:pt x="1633341" y="618637"/>
                                <a:pt x="1612900" y="641350"/>
                              </a:cubicBezTo>
                              <a:cubicBezTo>
                                <a:pt x="1600885" y="654700"/>
                                <a:pt x="1587500" y="666750"/>
                                <a:pt x="1574800" y="679450"/>
                              </a:cubicBezTo>
                              <a:cubicBezTo>
                                <a:pt x="1572683" y="685800"/>
                                <a:pt x="1573425" y="694022"/>
                                <a:pt x="1568450" y="698500"/>
                              </a:cubicBezTo>
                              <a:cubicBezTo>
                                <a:pt x="1527161" y="735660"/>
                                <a:pt x="1524698" y="733251"/>
                                <a:pt x="1485900" y="742950"/>
                              </a:cubicBezTo>
                              <a:cubicBezTo>
                                <a:pt x="1394748" y="797641"/>
                                <a:pt x="1510105" y="733268"/>
                                <a:pt x="1422400" y="768350"/>
                              </a:cubicBezTo>
                              <a:cubicBezTo>
                                <a:pt x="1330855" y="804968"/>
                                <a:pt x="1439613" y="775159"/>
                                <a:pt x="1365250" y="793750"/>
                              </a:cubicBezTo>
                              <a:cubicBezTo>
                                <a:pt x="1302959" y="831124"/>
                                <a:pt x="1354206" y="806944"/>
                                <a:pt x="1238250" y="819150"/>
                              </a:cubicBezTo>
                              <a:cubicBezTo>
                                <a:pt x="1229571" y="820064"/>
                                <a:pt x="1221241" y="823102"/>
                                <a:pt x="1212850" y="825500"/>
                              </a:cubicBezTo>
                              <a:cubicBezTo>
                                <a:pt x="1191602" y="831571"/>
                                <a:pt x="1171148" y="840917"/>
                                <a:pt x="1149350" y="844550"/>
                              </a:cubicBezTo>
                              <a:cubicBezTo>
                                <a:pt x="1120045" y="849434"/>
                                <a:pt x="1090083" y="848783"/>
                                <a:pt x="1060450" y="850900"/>
                              </a:cubicBezTo>
                              <a:cubicBezTo>
                                <a:pt x="1045633" y="857250"/>
                                <a:pt x="1032100" y="869145"/>
                                <a:pt x="1016000" y="869950"/>
                              </a:cubicBezTo>
                              <a:cubicBezTo>
                                <a:pt x="915820" y="874959"/>
                                <a:pt x="831637" y="865890"/>
                                <a:pt x="736600" y="857250"/>
                              </a:cubicBezTo>
                              <a:cubicBezTo>
                                <a:pt x="692150" y="844550"/>
                                <a:pt x="647106" y="833769"/>
                                <a:pt x="603250" y="819150"/>
                              </a:cubicBezTo>
                              <a:cubicBezTo>
                                <a:pt x="596010" y="816737"/>
                                <a:pt x="591440" y="808863"/>
                                <a:pt x="584200" y="806450"/>
                              </a:cubicBezTo>
                              <a:cubicBezTo>
                                <a:pt x="402819" y="745990"/>
                                <a:pt x="579407" y="810533"/>
                                <a:pt x="469900" y="781050"/>
                              </a:cubicBezTo>
                              <a:cubicBezTo>
                                <a:pt x="296255" y="734299"/>
                                <a:pt x="399094" y="749194"/>
                                <a:pt x="285750" y="736600"/>
                              </a:cubicBezTo>
                              <a:lnTo>
                                <a:pt x="127000" y="742950"/>
                              </a:lnTo>
                              <a:cubicBezTo>
                                <a:pt x="101549" y="744326"/>
                                <a:pt x="76162" y="746764"/>
                                <a:pt x="50800" y="749300"/>
                              </a:cubicBezTo>
                              <a:cubicBezTo>
                                <a:pt x="33820" y="750998"/>
                                <a:pt x="0" y="755650"/>
                                <a:pt x="0" y="75565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rgbClr val="FFFF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38EA4D" id="Freeform: Shape 7" o:spid="_x0000_s1026" style="position:absolute;margin-left:545.5pt;margin-top:88pt;width:130.5pt;height:68.6pt;z-index:25179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57350,871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" path="m1638300,v20492,102461,663,-5786,12700,234950c1651852,251994,1655233,268817,1657350,285750v-2117,91017,-2560,182088,-6350,273050c1649696,590085,1633341,618637,1612900,641350v-12015,13350,-25400,25400,-38100,38100c1572683,685800,1573425,694022,1568450,698500v-41289,37160,-43752,34751,-82550,44450c1394748,797641,1510105,733268,1422400,768350v-91545,36618,17213,6809,-57150,25400c1302959,831124,1354206,806944,1238250,819150v-8679,914,-17009,3952,-25400,6350c1191602,831571,1171148,840917,1149350,844550v-29305,4884,-59267,4233,-88900,6350c1045633,857250,1032100,869145,1016000,869950,915820,874959,831637,865890,736600,857250,692150,844550,647106,833769,603250,819150v-7240,-2413,-11810,-10287,-19050,-12700c402819,745990,579407,810533,469900,781050,296255,734299,399094,749194,285750,736600r-158750,6350c101549,744326,76162,746764,50800,749300,33820,750998,,755650,,755650e" filled="f" strokecolor="yellow" strokeweight="1pt">
                <v:stroke dashstyle="dash" joinstyle="miter"/>
                <v:path arrowok="t" o:connecttype="custom" o:connectlocs="1638300,0;1651000,234950;1657350,285750;1651000,558800;1612900,641350;1574800,679450;1568450,698500;1485900,742950;1422400,768350;1365250,793750;1238250,819150;1212850,825500;1149350,844550;1060450,850900;1016000,869950;736600,857250;603250,819150;584200,806450;469900,781050;285750,736600;127000,742950;50800,749300;0,755650" o:connectangles="0,0,0,0,0,0,0,0,0,0,0,0,0,0,0,0,0,0,0,0,0,0,0"/>
              </v:shape>
            </w:pict>
          </mc:Fallback>
        </mc:AlternateContent>
      </w:r>
      <w:r w:rsidR="00D200A7">
        <w:rPr>
          <w:noProof/>
        </w:rPr>
        <mc:AlternateContent>
          <mc:Choice Requires="wps">
            <w:drawing>
              <wp:anchor distT="0" distB="0" distL="114300" distR="114300" simplePos="0" relativeHeight="251767296" behindDoc="0" locked="0" layoutInCell="1" allowOverlap="1" wp14:anchorId="0BAD974A" wp14:editId="233EA421">
                <wp:simplePos x="0" y="0"/>
                <wp:positionH relativeFrom="column">
                  <wp:posOffset>6477000</wp:posOffset>
                </wp:positionH>
                <wp:positionV relativeFrom="paragraph">
                  <wp:posOffset>2019300</wp:posOffset>
                </wp:positionV>
                <wp:extent cx="717550" cy="457200"/>
                <wp:effectExtent l="0" t="38100" r="63500" b="19050"/>
                <wp:wrapNone/>
                <wp:docPr id="1237488411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7550" cy="4572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FF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B24D2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510pt;margin-top:159pt;width:56.5pt;height:36pt;flip:y;z-index:25176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" strokecolor="yellow" strokeweight="1pt">
                <v:stroke endarrow="block" joinstyle="miter"/>
              </v:shape>
            </w:pict>
          </mc:Fallback>
        </mc:AlternateContent>
      </w:r>
      <w:r w:rsidR="00C2263A">
        <w:rPr>
          <w:noProof/>
        </w:rPr>
        <mc:AlternateContent>
          <mc:Choice Requires="wps">
            <w:drawing>
              <wp:anchor distT="0" distB="0" distL="114300" distR="114300" simplePos="0" relativeHeight="251795968" behindDoc="0" locked="0" layoutInCell="1" allowOverlap="1" wp14:anchorId="2CBD04DE" wp14:editId="11A5D4B8">
                <wp:simplePos x="0" y="0"/>
                <wp:positionH relativeFrom="column">
                  <wp:posOffset>5448300</wp:posOffset>
                </wp:positionH>
                <wp:positionV relativeFrom="paragraph">
                  <wp:posOffset>1308100</wp:posOffset>
                </wp:positionV>
                <wp:extent cx="2020133" cy="1485900"/>
                <wp:effectExtent l="0" t="0" r="18415" b="19050"/>
                <wp:wrapNone/>
                <wp:docPr id="373324655" name="Freeform: 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0133" cy="1485900"/>
                        </a:xfrm>
                        <a:custGeom>
                          <a:avLst/>
                          <a:gdLst>
                            <a:gd name="connsiteX0" fmla="*/ 0 w 2020133"/>
                            <a:gd name="connsiteY0" fmla="*/ 6491 h 1492391"/>
                            <a:gd name="connsiteX1" fmla="*/ 31750 w 2020133"/>
                            <a:gd name="connsiteY1" fmla="*/ 141 h 1492391"/>
                            <a:gd name="connsiteX2" fmla="*/ 152400 w 2020133"/>
                            <a:gd name="connsiteY2" fmla="*/ 114441 h 1492391"/>
                            <a:gd name="connsiteX3" fmla="*/ 203200 w 2020133"/>
                            <a:gd name="connsiteY3" fmla="*/ 158891 h 1492391"/>
                            <a:gd name="connsiteX4" fmla="*/ 292100 w 2020133"/>
                            <a:gd name="connsiteY4" fmla="*/ 203341 h 1492391"/>
                            <a:gd name="connsiteX5" fmla="*/ 469900 w 2020133"/>
                            <a:gd name="connsiteY5" fmla="*/ 222391 h 1492391"/>
                            <a:gd name="connsiteX6" fmla="*/ 552450 w 2020133"/>
                            <a:gd name="connsiteY6" fmla="*/ 266841 h 1492391"/>
                            <a:gd name="connsiteX7" fmla="*/ 685800 w 2020133"/>
                            <a:gd name="connsiteY7" fmla="*/ 298591 h 1492391"/>
                            <a:gd name="connsiteX8" fmla="*/ 736600 w 2020133"/>
                            <a:gd name="connsiteY8" fmla="*/ 330341 h 1492391"/>
                            <a:gd name="connsiteX9" fmla="*/ 793750 w 2020133"/>
                            <a:gd name="connsiteY9" fmla="*/ 362091 h 1492391"/>
                            <a:gd name="connsiteX10" fmla="*/ 838200 w 2020133"/>
                            <a:gd name="connsiteY10" fmla="*/ 381141 h 1492391"/>
                            <a:gd name="connsiteX11" fmla="*/ 876300 w 2020133"/>
                            <a:gd name="connsiteY11" fmla="*/ 400191 h 1492391"/>
                            <a:gd name="connsiteX12" fmla="*/ 927100 w 2020133"/>
                            <a:gd name="connsiteY12" fmla="*/ 419241 h 1492391"/>
                            <a:gd name="connsiteX13" fmla="*/ 946150 w 2020133"/>
                            <a:gd name="connsiteY13" fmla="*/ 431941 h 1492391"/>
                            <a:gd name="connsiteX14" fmla="*/ 1085850 w 2020133"/>
                            <a:gd name="connsiteY14" fmla="*/ 450991 h 1492391"/>
                            <a:gd name="connsiteX15" fmla="*/ 1130300 w 2020133"/>
                            <a:gd name="connsiteY15" fmla="*/ 463691 h 1492391"/>
                            <a:gd name="connsiteX16" fmla="*/ 1225550 w 2020133"/>
                            <a:gd name="connsiteY16" fmla="*/ 476391 h 1492391"/>
                            <a:gd name="connsiteX17" fmla="*/ 1244600 w 2020133"/>
                            <a:gd name="connsiteY17" fmla="*/ 489091 h 1492391"/>
                            <a:gd name="connsiteX18" fmla="*/ 1282700 w 2020133"/>
                            <a:gd name="connsiteY18" fmla="*/ 495441 h 1492391"/>
                            <a:gd name="connsiteX19" fmla="*/ 1339850 w 2020133"/>
                            <a:gd name="connsiteY19" fmla="*/ 508141 h 1492391"/>
                            <a:gd name="connsiteX20" fmla="*/ 1403350 w 2020133"/>
                            <a:gd name="connsiteY20" fmla="*/ 527191 h 1492391"/>
                            <a:gd name="connsiteX21" fmla="*/ 1473200 w 2020133"/>
                            <a:gd name="connsiteY21" fmla="*/ 546241 h 1492391"/>
                            <a:gd name="connsiteX22" fmla="*/ 1549400 w 2020133"/>
                            <a:gd name="connsiteY22" fmla="*/ 584341 h 1492391"/>
                            <a:gd name="connsiteX23" fmla="*/ 1593850 w 2020133"/>
                            <a:gd name="connsiteY23" fmla="*/ 597041 h 1492391"/>
                            <a:gd name="connsiteX24" fmla="*/ 1651000 w 2020133"/>
                            <a:gd name="connsiteY24" fmla="*/ 616091 h 1492391"/>
                            <a:gd name="connsiteX25" fmla="*/ 1676400 w 2020133"/>
                            <a:gd name="connsiteY25" fmla="*/ 635141 h 1492391"/>
                            <a:gd name="connsiteX26" fmla="*/ 1695450 w 2020133"/>
                            <a:gd name="connsiteY26" fmla="*/ 654191 h 1492391"/>
                            <a:gd name="connsiteX27" fmla="*/ 1727200 w 2020133"/>
                            <a:gd name="connsiteY27" fmla="*/ 666891 h 1492391"/>
                            <a:gd name="connsiteX28" fmla="*/ 1866900 w 2020133"/>
                            <a:gd name="connsiteY28" fmla="*/ 749441 h 1492391"/>
                            <a:gd name="connsiteX29" fmla="*/ 1905000 w 2020133"/>
                            <a:gd name="connsiteY29" fmla="*/ 781191 h 1492391"/>
                            <a:gd name="connsiteX30" fmla="*/ 1917700 w 2020133"/>
                            <a:gd name="connsiteY30" fmla="*/ 800241 h 1492391"/>
                            <a:gd name="connsiteX31" fmla="*/ 1924050 w 2020133"/>
                            <a:gd name="connsiteY31" fmla="*/ 870091 h 1492391"/>
                            <a:gd name="connsiteX32" fmla="*/ 1943100 w 2020133"/>
                            <a:gd name="connsiteY32" fmla="*/ 889141 h 1492391"/>
                            <a:gd name="connsiteX33" fmla="*/ 1968500 w 2020133"/>
                            <a:gd name="connsiteY33" fmla="*/ 971691 h 1492391"/>
                            <a:gd name="connsiteX34" fmla="*/ 1974850 w 2020133"/>
                            <a:gd name="connsiteY34" fmla="*/ 1028841 h 1492391"/>
                            <a:gd name="connsiteX35" fmla="*/ 1993900 w 2020133"/>
                            <a:gd name="connsiteY35" fmla="*/ 1047891 h 1492391"/>
                            <a:gd name="connsiteX36" fmla="*/ 2000250 w 2020133"/>
                            <a:gd name="connsiteY36" fmla="*/ 1098691 h 1492391"/>
                            <a:gd name="connsiteX37" fmla="*/ 2012950 w 2020133"/>
                            <a:gd name="connsiteY37" fmla="*/ 1168541 h 1492391"/>
                            <a:gd name="connsiteX38" fmla="*/ 2019300 w 2020133"/>
                            <a:gd name="connsiteY38" fmla="*/ 1492391 h 1492391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03200 w 2020133"/>
                            <a:gd name="connsiteY2" fmla="*/ 152400 h 1485900"/>
                            <a:gd name="connsiteX3" fmla="*/ 292100 w 2020133"/>
                            <a:gd name="connsiteY3" fmla="*/ 196850 h 1485900"/>
                            <a:gd name="connsiteX4" fmla="*/ 469900 w 2020133"/>
                            <a:gd name="connsiteY4" fmla="*/ 215900 h 1485900"/>
                            <a:gd name="connsiteX5" fmla="*/ 552450 w 2020133"/>
                            <a:gd name="connsiteY5" fmla="*/ 260350 h 1485900"/>
                            <a:gd name="connsiteX6" fmla="*/ 685800 w 2020133"/>
                            <a:gd name="connsiteY6" fmla="*/ 292100 h 1485900"/>
                            <a:gd name="connsiteX7" fmla="*/ 736600 w 2020133"/>
                            <a:gd name="connsiteY7" fmla="*/ 323850 h 1485900"/>
                            <a:gd name="connsiteX8" fmla="*/ 793750 w 2020133"/>
                            <a:gd name="connsiteY8" fmla="*/ 355600 h 1485900"/>
                            <a:gd name="connsiteX9" fmla="*/ 838200 w 2020133"/>
                            <a:gd name="connsiteY9" fmla="*/ 374650 h 1485900"/>
                            <a:gd name="connsiteX10" fmla="*/ 876300 w 2020133"/>
                            <a:gd name="connsiteY10" fmla="*/ 393700 h 1485900"/>
                            <a:gd name="connsiteX11" fmla="*/ 927100 w 2020133"/>
                            <a:gd name="connsiteY11" fmla="*/ 412750 h 1485900"/>
                            <a:gd name="connsiteX12" fmla="*/ 946150 w 2020133"/>
                            <a:gd name="connsiteY12" fmla="*/ 425450 h 1485900"/>
                            <a:gd name="connsiteX13" fmla="*/ 1085850 w 2020133"/>
                            <a:gd name="connsiteY13" fmla="*/ 444500 h 1485900"/>
                            <a:gd name="connsiteX14" fmla="*/ 1130300 w 2020133"/>
                            <a:gd name="connsiteY14" fmla="*/ 457200 h 1485900"/>
                            <a:gd name="connsiteX15" fmla="*/ 1225550 w 2020133"/>
                            <a:gd name="connsiteY15" fmla="*/ 469900 h 1485900"/>
                            <a:gd name="connsiteX16" fmla="*/ 1244600 w 2020133"/>
                            <a:gd name="connsiteY16" fmla="*/ 482600 h 1485900"/>
                            <a:gd name="connsiteX17" fmla="*/ 1282700 w 2020133"/>
                            <a:gd name="connsiteY17" fmla="*/ 488950 h 1485900"/>
                            <a:gd name="connsiteX18" fmla="*/ 1339850 w 2020133"/>
                            <a:gd name="connsiteY18" fmla="*/ 501650 h 1485900"/>
                            <a:gd name="connsiteX19" fmla="*/ 1403350 w 2020133"/>
                            <a:gd name="connsiteY19" fmla="*/ 520700 h 1485900"/>
                            <a:gd name="connsiteX20" fmla="*/ 1473200 w 2020133"/>
                            <a:gd name="connsiteY20" fmla="*/ 539750 h 1485900"/>
                            <a:gd name="connsiteX21" fmla="*/ 1549400 w 2020133"/>
                            <a:gd name="connsiteY21" fmla="*/ 577850 h 1485900"/>
                            <a:gd name="connsiteX22" fmla="*/ 1593850 w 2020133"/>
                            <a:gd name="connsiteY22" fmla="*/ 590550 h 1485900"/>
                            <a:gd name="connsiteX23" fmla="*/ 1651000 w 2020133"/>
                            <a:gd name="connsiteY23" fmla="*/ 609600 h 1485900"/>
                            <a:gd name="connsiteX24" fmla="*/ 1676400 w 2020133"/>
                            <a:gd name="connsiteY24" fmla="*/ 628650 h 1485900"/>
                            <a:gd name="connsiteX25" fmla="*/ 1695450 w 2020133"/>
                            <a:gd name="connsiteY25" fmla="*/ 647700 h 1485900"/>
                            <a:gd name="connsiteX26" fmla="*/ 1727200 w 2020133"/>
                            <a:gd name="connsiteY26" fmla="*/ 660400 h 1485900"/>
                            <a:gd name="connsiteX27" fmla="*/ 1866900 w 2020133"/>
                            <a:gd name="connsiteY27" fmla="*/ 742950 h 1485900"/>
                            <a:gd name="connsiteX28" fmla="*/ 1905000 w 2020133"/>
                            <a:gd name="connsiteY28" fmla="*/ 774700 h 1485900"/>
                            <a:gd name="connsiteX29" fmla="*/ 1917700 w 2020133"/>
                            <a:gd name="connsiteY29" fmla="*/ 793750 h 1485900"/>
                            <a:gd name="connsiteX30" fmla="*/ 1924050 w 2020133"/>
                            <a:gd name="connsiteY30" fmla="*/ 863600 h 1485900"/>
                            <a:gd name="connsiteX31" fmla="*/ 1943100 w 2020133"/>
                            <a:gd name="connsiteY31" fmla="*/ 882650 h 1485900"/>
                            <a:gd name="connsiteX32" fmla="*/ 1968500 w 2020133"/>
                            <a:gd name="connsiteY32" fmla="*/ 965200 h 1485900"/>
                            <a:gd name="connsiteX33" fmla="*/ 1974850 w 2020133"/>
                            <a:gd name="connsiteY33" fmla="*/ 1022350 h 1485900"/>
                            <a:gd name="connsiteX34" fmla="*/ 1993900 w 2020133"/>
                            <a:gd name="connsiteY34" fmla="*/ 1041400 h 1485900"/>
                            <a:gd name="connsiteX35" fmla="*/ 2000250 w 2020133"/>
                            <a:gd name="connsiteY35" fmla="*/ 1092200 h 1485900"/>
                            <a:gd name="connsiteX36" fmla="*/ 2012950 w 2020133"/>
                            <a:gd name="connsiteY36" fmla="*/ 1162050 h 1485900"/>
                            <a:gd name="connsiteX37" fmla="*/ 2019300 w 2020133"/>
                            <a:gd name="connsiteY37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03200 w 2020133"/>
                            <a:gd name="connsiteY2" fmla="*/ 152400 h 1485900"/>
                            <a:gd name="connsiteX3" fmla="*/ 292100 w 2020133"/>
                            <a:gd name="connsiteY3" fmla="*/ 196850 h 1485900"/>
                            <a:gd name="connsiteX4" fmla="*/ 469900 w 2020133"/>
                            <a:gd name="connsiteY4" fmla="*/ 215900 h 1485900"/>
                            <a:gd name="connsiteX5" fmla="*/ 552450 w 2020133"/>
                            <a:gd name="connsiteY5" fmla="*/ 260350 h 1485900"/>
                            <a:gd name="connsiteX6" fmla="*/ 685800 w 2020133"/>
                            <a:gd name="connsiteY6" fmla="*/ 292100 h 1485900"/>
                            <a:gd name="connsiteX7" fmla="*/ 736600 w 2020133"/>
                            <a:gd name="connsiteY7" fmla="*/ 323850 h 1485900"/>
                            <a:gd name="connsiteX8" fmla="*/ 793750 w 2020133"/>
                            <a:gd name="connsiteY8" fmla="*/ 355600 h 1485900"/>
                            <a:gd name="connsiteX9" fmla="*/ 838200 w 2020133"/>
                            <a:gd name="connsiteY9" fmla="*/ 374650 h 1485900"/>
                            <a:gd name="connsiteX10" fmla="*/ 876300 w 2020133"/>
                            <a:gd name="connsiteY10" fmla="*/ 393700 h 1485900"/>
                            <a:gd name="connsiteX11" fmla="*/ 927100 w 2020133"/>
                            <a:gd name="connsiteY11" fmla="*/ 412750 h 1485900"/>
                            <a:gd name="connsiteX12" fmla="*/ 946150 w 2020133"/>
                            <a:gd name="connsiteY12" fmla="*/ 425450 h 1485900"/>
                            <a:gd name="connsiteX13" fmla="*/ 1085850 w 2020133"/>
                            <a:gd name="connsiteY13" fmla="*/ 444500 h 1485900"/>
                            <a:gd name="connsiteX14" fmla="*/ 1130300 w 2020133"/>
                            <a:gd name="connsiteY14" fmla="*/ 457200 h 1485900"/>
                            <a:gd name="connsiteX15" fmla="*/ 1225550 w 2020133"/>
                            <a:gd name="connsiteY15" fmla="*/ 469900 h 1485900"/>
                            <a:gd name="connsiteX16" fmla="*/ 1244600 w 2020133"/>
                            <a:gd name="connsiteY16" fmla="*/ 482600 h 1485900"/>
                            <a:gd name="connsiteX17" fmla="*/ 1282700 w 2020133"/>
                            <a:gd name="connsiteY17" fmla="*/ 488950 h 1485900"/>
                            <a:gd name="connsiteX18" fmla="*/ 1339850 w 2020133"/>
                            <a:gd name="connsiteY18" fmla="*/ 501650 h 1485900"/>
                            <a:gd name="connsiteX19" fmla="*/ 1403350 w 2020133"/>
                            <a:gd name="connsiteY19" fmla="*/ 520700 h 1485900"/>
                            <a:gd name="connsiteX20" fmla="*/ 1473200 w 2020133"/>
                            <a:gd name="connsiteY20" fmla="*/ 539750 h 1485900"/>
                            <a:gd name="connsiteX21" fmla="*/ 1549400 w 2020133"/>
                            <a:gd name="connsiteY21" fmla="*/ 577850 h 1485900"/>
                            <a:gd name="connsiteX22" fmla="*/ 1593850 w 2020133"/>
                            <a:gd name="connsiteY22" fmla="*/ 590550 h 1485900"/>
                            <a:gd name="connsiteX23" fmla="*/ 1651000 w 2020133"/>
                            <a:gd name="connsiteY23" fmla="*/ 609600 h 1485900"/>
                            <a:gd name="connsiteX24" fmla="*/ 1676400 w 2020133"/>
                            <a:gd name="connsiteY24" fmla="*/ 628650 h 1485900"/>
                            <a:gd name="connsiteX25" fmla="*/ 1695450 w 2020133"/>
                            <a:gd name="connsiteY25" fmla="*/ 647700 h 1485900"/>
                            <a:gd name="connsiteX26" fmla="*/ 1727200 w 2020133"/>
                            <a:gd name="connsiteY26" fmla="*/ 660400 h 1485900"/>
                            <a:gd name="connsiteX27" fmla="*/ 1866900 w 2020133"/>
                            <a:gd name="connsiteY27" fmla="*/ 742950 h 1485900"/>
                            <a:gd name="connsiteX28" fmla="*/ 1905000 w 2020133"/>
                            <a:gd name="connsiteY28" fmla="*/ 774700 h 1485900"/>
                            <a:gd name="connsiteX29" fmla="*/ 1917700 w 2020133"/>
                            <a:gd name="connsiteY29" fmla="*/ 793750 h 1485900"/>
                            <a:gd name="connsiteX30" fmla="*/ 1924050 w 2020133"/>
                            <a:gd name="connsiteY30" fmla="*/ 863600 h 1485900"/>
                            <a:gd name="connsiteX31" fmla="*/ 1943100 w 2020133"/>
                            <a:gd name="connsiteY31" fmla="*/ 882650 h 1485900"/>
                            <a:gd name="connsiteX32" fmla="*/ 1968500 w 2020133"/>
                            <a:gd name="connsiteY32" fmla="*/ 965200 h 1485900"/>
                            <a:gd name="connsiteX33" fmla="*/ 1974850 w 2020133"/>
                            <a:gd name="connsiteY33" fmla="*/ 1022350 h 1485900"/>
                            <a:gd name="connsiteX34" fmla="*/ 1993900 w 2020133"/>
                            <a:gd name="connsiteY34" fmla="*/ 1041400 h 1485900"/>
                            <a:gd name="connsiteX35" fmla="*/ 2000250 w 2020133"/>
                            <a:gd name="connsiteY35" fmla="*/ 1092200 h 1485900"/>
                            <a:gd name="connsiteX36" fmla="*/ 2012950 w 2020133"/>
                            <a:gd name="connsiteY36" fmla="*/ 1162050 h 1485900"/>
                            <a:gd name="connsiteX37" fmla="*/ 2019300 w 2020133"/>
                            <a:gd name="connsiteY37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552450 w 2020133"/>
                            <a:gd name="connsiteY4" fmla="*/ 260350 h 1485900"/>
                            <a:gd name="connsiteX5" fmla="*/ 685800 w 2020133"/>
                            <a:gd name="connsiteY5" fmla="*/ 292100 h 1485900"/>
                            <a:gd name="connsiteX6" fmla="*/ 736600 w 2020133"/>
                            <a:gd name="connsiteY6" fmla="*/ 323850 h 1485900"/>
                            <a:gd name="connsiteX7" fmla="*/ 793750 w 2020133"/>
                            <a:gd name="connsiteY7" fmla="*/ 355600 h 1485900"/>
                            <a:gd name="connsiteX8" fmla="*/ 838200 w 2020133"/>
                            <a:gd name="connsiteY8" fmla="*/ 374650 h 1485900"/>
                            <a:gd name="connsiteX9" fmla="*/ 876300 w 2020133"/>
                            <a:gd name="connsiteY9" fmla="*/ 393700 h 1485900"/>
                            <a:gd name="connsiteX10" fmla="*/ 927100 w 2020133"/>
                            <a:gd name="connsiteY10" fmla="*/ 412750 h 1485900"/>
                            <a:gd name="connsiteX11" fmla="*/ 946150 w 2020133"/>
                            <a:gd name="connsiteY11" fmla="*/ 425450 h 1485900"/>
                            <a:gd name="connsiteX12" fmla="*/ 1085850 w 2020133"/>
                            <a:gd name="connsiteY12" fmla="*/ 444500 h 1485900"/>
                            <a:gd name="connsiteX13" fmla="*/ 1130300 w 2020133"/>
                            <a:gd name="connsiteY13" fmla="*/ 457200 h 1485900"/>
                            <a:gd name="connsiteX14" fmla="*/ 1225550 w 2020133"/>
                            <a:gd name="connsiteY14" fmla="*/ 469900 h 1485900"/>
                            <a:gd name="connsiteX15" fmla="*/ 1244600 w 2020133"/>
                            <a:gd name="connsiteY15" fmla="*/ 482600 h 1485900"/>
                            <a:gd name="connsiteX16" fmla="*/ 1282700 w 2020133"/>
                            <a:gd name="connsiteY16" fmla="*/ 488950 h 1485900"/>
                            <a:gd name="connsiteX17" fmla="*/ 1339850 w 2020133"/>
                            <a:gd name="connsiteY17" fmla="*/ 501650 h 1485900"/>
                            <a:gd name="connsiteX18" fmla="*/ 1403350 w 2020133"/>
                            <a:gd name="connsiteY18" fmla="*/ 520700 h 1485900"/>
                            <a:gd name="connsiteX19" fmla="*/ 1473200 w 2020133"/>
                            <a:gd name="connsiteY19" fmla="*/ 539750 h 1485900"/>
                            <a:gd name="connsiteX20" fmla="*/ 1549400 w 2020133"/>
                            <a:gd name="connsiteY20" fmla="*/ 577850 h 1485900"/>
                            <a:gd name="connsiteX21" fmla="*/ 1593850 w 2020133"/>
                            <a:gd name="connsiteY21" fmla="*/ 590550 h 1485900"/>
                            <a:gd name="connsiteX22" fmla="*/ 1651000 w 2020133"/>
                            <a:gd name="connsiteY22" fmla="*/ 609600 h 1485900"/>
                            <a:gd name="connsiteX23" fmla="*/ 1676400 w 2020133"/>
                            <a:gd name="connsiteY23" fmla="*/ 628650 h 1485900"/>
                            <a:gd name="connsiteX24" fmla="*/ 1695450 w 2020133"/>
                            <a:gd name="connsiteY24" fmla="*/ 647700 h 1485900"/>
                            <a:gd name="connsiteX25" fmla="*/ 1727200 w 2020133"/>
                            <a:gd name="connsiteY25" fmla="*/ 660400 h 1485900"/>
                            <a:gd name="connsiteX26" fmla="*/ 1866900 w 2020133"/>
                            <a:gd name="connsiteY26" fmla="*/ 742950 h 1485900"/>
                            <a:gd name="connsiteX27" fmla="*/ 1905000 w 2020133"/>
                            <a:gd name="connsiteY27" fmla="*/ 774700 h 1485900"/>
                            <a:gd name="connsiteX28" fmla="*/ 1917700 w 2020133"/>
                            <a:gd name="connsiteY28" fmla="*/ 793750 h 1485900"/>
                            <a:gd name="connsiteX29" fmla="*/ 1924050 w 2020133"/>
                            <a:gd name="connsiteY29" fmla="*/ 863600 h 1485900"/>
                            <a:gd name="connsiteX30" fmla="*/ 1943100 w 2020133"/>
                            <a:gd name="connsiteY30" fmla="*/ 882650 h 1485900"/>
                            <a:gd name="connsiteX31" fmla="*/ 1968500 w 2020133"/>
                            <a:gd name="connsiteY31" fmla="*/ 965200 h 1485900"/>
                            <a:gd name="connsiteX32" fmla="*/ 1974850 w 2020133"/>
                            <a:gd name="connsiteY32" fmla="*/ 1022350 h 1485900"/>
                            <a:gd name="connsiteX33" fmla="*/ 1993900 w 2020133"/>
                            <a:gd name="connsiteY33" fmla="*/ 1041400 h 1485900"/>
                            <a:gd name="connsiteX34" fmla="*/ 2000250 w 2020133"/>
                            <a:gd name="connsiteY34" fmla="*/ 1092200 h 1485900"/>
                            <a:gd name="connsiteX35" fmla="*/ 2012950 w 2020133"/>
                            <a:gd name="connsiteY35" fmla="*/ 1162050 h 1485900"/>
                            <a:gd name="connsiteX36" fmla="*/ 2019300 w 2020133"/>
                            <a:gd name="connsiteY36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552450 w 2020133"/>
                            <a:gd name="connsiteY4" fmla="*/ 260350 h 1485900"/>
                            <a:gd name="connsiteX5" fmla="*/ 685800 w 2020133"/>
                            <a:gd name="connsiteY5" fmla="*/ 292100 h 1485900"/>
                            <a:gd name="connsiteX6" fmla="*/ 736600 w 2020133"/>
                            <a:gd name="connsiteY6" fmla="*/ 323850 h 1485900"/>
                            <a:gd name="connsiteX7" fmla="*/ 793750 w 2020133"/>
                            <a:gd name="connsiteY7" fmla="*/ 355600 h 1485900"/>
                            <a:gd name="connsiteX8" fmla="*/ 838200 w 2020133"/>
                            <a:gd name="connsiteY8" fmla="*/ 374650 h 1485900"/>
                            <a:gd name="connsiteX9" fmla="*/ 876300 w 2020133"/>
                            <a:gd name="connsiteY9" fmla="*/ 393700 h 1485900"/>
                            <a:gd name="connsiteX10" fmla="*/ 927100 w 2020133"/>
                            <a:gd name="connsiteY10" fmla="*/ 412750 h 1485900"/>
                            <a:gd name="connsiteX11" fmla="*/ 946150 w 2020133"/>
                            <a:gd name="connsiteY11" fmla="*/ 425450 h 1485900"/>
                            <a:gd name="connsiteX12" fmla="*/ 1085850 w 2020133"/>
                            <a:gd name="connsiteY12" fmla="*/ 444500 h 1485900"/>
                            <a:gd name="connsiteX13" fmla="*/ 1130300 w 2020133"/>
                            <a:gd name="connsiteY13" fmla="*/ 457200 h 1485900"/>
                            <a:gd name="connsiteX14" fmla="*/ 1225550 w 2020133"/>
                            <a:gd name="connsiteY14" fmla="*/ 469900 h 1485900"/>
                            <a:gd name="connsiteX15" fmla="*/ 1244600 w 2020133"/>
                            <a:gd name="connsiteY15" fmla="*/ 482600 h 1485900"/>
                            <a:gd name="connsiteX16" fmla="*/ 1282700 w 2020133"/>
                            <a:gd name="connsiteY16" fmla="*/ 488950 h 1485900"/>
                            <a:gd name="connsiteX17" fmla="*/ 1339850 w 2020133"/>
                            <a:gd name="connsiteY17" fmla="*/ 501650 h 1485900"/>
                            <a:gd name="connsiteX18" fmla="*/ 1403350 w 2020133"/>
                            <a:gd name="connsiteY18" fmla="*/ 520700 h 1485900"/>
                            <a:gd name="connsiteX19" fmla="*/ 1473200 w 2020133"/>
                            <a:gd name="connsiteY19" fmla="*/ 539750 h 1485900"/>
                            <a:gd name="connsiteX20" fmla="*/ 1549400 w 2020133"/>
                            <a:gd name="connsiteY20" fmla="*/ 577850 h 1485900"/>
                            <a:gd name="connsiteX21" fmla="*/ 1593850 w 2020133"/>
                            <a:gd name="connsiteY21" fmla="*/ 590550 h 1485900"/>
                            <a:gd name="connsiteX22" fmla="*/ 1651000 w 2020133"/>
                            <a:gd name="connsiteY22" fmla="*/ 609600 h 1485900"/>
                            <a:gd name="connsiteX23" fmla="*/ 1676400 w 2020133"/>
                            <a:gd name="connsiteY23" fmla="*/ 628650 h 1485900"/>
                            <a:gd name="connsiteX24" fmla="*/ 1695450 w 2020133"/>
                            <a:gd name="connsiteY24" fmla="*/ 647700 h 1485900"/>
                            <a:gd name="connsiteX25" fmla="*/ 1727200 w 2020133"/>
                            <a:gd name="connsiteY25" fmla="*/ 660400 h 1485900"/>
                            <a:gd name="connsiteX26" fmla="*/ 1866900 w 2020133"/>
                            <a:gd name="connsiteY26" fmla="*/ 742950 h 1485900"/>
                            <a:gd name="connsiteX27" fmla="*/ 1905000 w 2020133"/>
                            <a:gd name="connsiteY27" fmla="*/ 774700 h 1485900"/>
                            <a:gd name="connsiteX28" fmla="*/ 1917700 w 2020133"/>
                            <a:gd name="connsiteY28" fmla="*/ 793750 h 1485900"/>
                            <a:gd name="connsiteX29" fmla="*/ 1924050 w 2020133"/>
                            <a:gd name="connsiteY29" fmla="*/ 863600 h 1485900"/>
                            <a:gd name="connsiteX30" fmla="*/ 1943100 w 2020133"/>
                            <a:gd name="connsiteY30" fmla="*/ 882650 h 1485900"/>
                            <a:gd name="connsiteX31" fmla="*/ 1968500 w 2020133"/>
                            <a:gd name="connsiteY31" fmla="*/ 965200 h 1485900"/>
                            <a:gd name="connsiteX32" fmla="*/ 1974850 w 2020133"/>
                            <a:gd name="connsiteY32" fmla="*/ 1022350 h 1485900"/>
                            <a:gd name="connsiteX33" fmla="*/ 1993900 w 2020133"/>
                            <a:gd name="connsiteY33" fmla="*/ 1041400 h 1485900"/>
                            <a:gd name="connsiteX34" fmla="*/ 2000250 w 2020133"/>
                            <a:gd name="connsiteY34" fmla="*/ 1092200 h 1485900"/>
                            <a:gd name="connsiteX35" fmla="*/ 2012950 w 2020133"/>
                            <a:gd name="connsiteY35" fmla="*/ 1162050 h 1485900"/>
                            <a:gd name="connsiteX36" fmla="*/ 2019300 w 2020133"/>
                            <a:gd name="connsiteY36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552450 w 2020133"/>
                            <a:gd name="connsiteY4" fmla="*/ 260350 h 1485900"/>
                            <a:gd name="connsiteX5" fmla="*/ 685800 w 2020133"/>
                            <a:gd name="connsiteY5" fmla="*/ 292100 h 1485900"/>
                            <a:gd name="connsiteX6" fmla="*/ 736600 w 2020133"/>
                            <a:gd name="connsiteY6" fmla="*/ 323850 h 1485900"/>
                            <a:gd name="connsiteX7" fmla="*/ 793750 w 2020133"/>
                            <a:gd name="connsiteY7" fmla="*/ 355600 h 1485900"/>
                            <a:gd name="connsiteX8" fmla="*/ 838200 w 2020133"/>
                            <a:gd name="connsiteY8" fmla="*/ 374650 h 1485900"/>
                            <a:gd name="connsiteX9" fmla="*/ 876300 w 2020133"/>
                            <a:gd name="connsiteY9" fmla="*/ 393700 h 1485900"/>
                            <a:gd name="connsiteX10" fmla="*/ 927100 w 2020133"/>
                            <a:gd name="connsiteY10" fmla="*/ 412750 h 1485900"/>
                            <a:gd name="connsiteX11" fmla="*/ 946150 w 2020133"/>
                            <a:gd name="connsiteY11" fmla="*/ 425450 h 1485900"/>
                            <a:gd name="connsiteX12" fmla="*/ 1085850 w 2020133"/>
                            <a:gd name="connsiteY12" fmla="*/ 444500 h 1485900"/>
                            <a:gd name="connsiteX13" fmla="*/ 1130300 w 2020133"/>
                            <a:gd name="connsiteY13" fmla="*/ 457200 h 1485900"/>
                            <a:gd name="connsiteX14" fmla="*/ 1225550 w 2020133"/>
                            <a:gd name="connsiteY14" fmla="*/ 469900 h 1485900"/>
                            <a:gd name="connsiteX15" fmla="*/ 1244600 w 2020133"/>
                            <a:gd name="connsiteY15" fmla="*/ 482600 h 1485900"/>
                            <a:gd name="connsiteX16" fmla="*/ 1282700 w 2020133"/>
                            <a:gd name="connsiteY16" fmla="*/ 488950 h 1485900"/>
                            <a:gd name="connsiteX17" fmla="*/ 1339850 w 2020133"/>
                            <a:gd name="connsiteY17" fmla="*/ 501650 h 1485900"/>
                            <a:gd name="connsiteX18" fmla="*/ 1403350 w 2020133"/>
                            <a:gd name="connsiteY18" fmla="*/ 520700 h 1485900"/>
                            <a:gd name="connsiteX19" fmla="*/ 1473200 w 2020133"/>
                            <a:gd name="connsiteY19" fmla="*/ 539750 h 1485900"/>
                            <a:gd name="connsiteX20" fmla="*/ 1549400 w 2020133"/>
                            <a:gd name="connsiteY20" fmla="*/ 577850 h 1485900"/>
                            <a:gd name="connsiteX21" fmla="*/ 1593850 w 2020133"/>
                            <a:gd name="connsiteY21" fmla="*/ 590550 h 1485900"/>
                            <a:gd name="connsiteX22" fmla="*/ 1651000 w 2020133"/>
                            <a:gd name="connsiteY22" fmla="*/ 609600 h 1485900"/>
                            <a:gd name="connsiteX23" fmla="*/ 1676400 w 2020133"/>
                            <a:gd name="connsiteY23" fmla="*/ 628650 h 1485900"/>
                            <a:gd name="connsiteX24" fmla="*/ 1695450 w 2020133"/>
                            <a:gd name="connsiteY24" fmla="*/ 647700 h 1485900"/>
                            <a:gd name="connsiteX25" fmla="*/ 1727200 w 2020133"/>
                            <a:gd name="connsiteY25" fmla="*/ 660400 h 1485900"/>
                            <a:gd name="connsiteX26" fmla="*/ 1866900 w 2020133"/>
                            <a:gd name="connsiteY26" fmla="*/ 742950 h 1485900"/>
                            <a:gd name="connsiteX27" fmla="*/ 1905000 w 2020133"/>
                            <a:gd name="connsiteY27" fmla="*/ 774700 h 1485900"/>
                            <a:gd name="connsiteX28" fmla="*/ 1917700 w 2020133"/>
                            <a:gd name="connsiteY28" fmla="*/ 793750 h 1485900"/>
                            <a:gd name="connsiteX29" fmla="*/ 1924050 w 2020133"/>
                            <a:gd name="connsiteY29" fmla="*/ 863600 h 1485900"/>
                            <a:gd name="connsiteX30" fmla="*/ 1943100 w 2020133"/>
                            <a:gd name="connsiteY30" fmla="*/ 882650 h 1485900"/>
                            <a:gd name="connsiteX31" fmla="*/ 1968500 w 2020133"/>
                            <a:gd name="connsiteY31" fmla="*/ 965200 h 1485900"/>
                            <a:gd name="connsiteX32" fmla="*/ 1974850 w 2020133"/>
                            <a:gd name="connsiteY32" fmla="*/ 1022350 h 1485900"/>
                            <a:gd name="connsiteX33" fmla="*/ 1993900 w 2020133"/>
                            <a:gd name="connsiteY33" fmla="*/ 1041400 h 1485900"/>
                            <a:gd name="connsiteX34" fmla="*/ 2000250 w 2020133"/>
                            <a:gd name="connsiteY34" fmla="*/ 1092200 h 1485900"/>
                            <a:gd name="connsiteX35" fmla="*/ 2012950 w 2020133"/>
                            <a:gd name="connsiteY35" fmla="*/ 1162050 h 1485900"/>
                            <a:gd name="connsiteX36" fmla="*/ 2019300 w 2020133"/>
                            <a:gd name="connsiteY36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685800 w 2020133"/>
                            <a:gd name="connsiteY4" fmla="*/ 292100 h 1485900"/>
                            <a:gd name="connsiteX5" fmla="*/ 736600 w 2020133"/>
                            <a:gd name="connsiteY5" fmla="*/ 323850 h 1485900"/>
                            <a:gd name="connsiteX6" fmla="*/ 793750 w 2020133"/>
                            <a:gd name="connsiteY6" fmla="*/ 355600 h 1485900"/>
                            <a:gd name="connsiteX7" fmla="*/ 838200 w 2020133"/>
                            <a:gd name="connsiteY7" fmla="*/ 374650 h 1485900"/>
                            <a:gd name="connsiteX8" fmla="*/ 876300 w 2020133"/>
                            <a:gd name="connsiteY8" fmla="*/ 393700 h 1485900"/>
                            <a:gd name="connsiteX9" fmla="*/ 927100 w 2020133"/>
                            <a:gd name="connsiteY9" fmla="*/ 412750 h 1485900"/>
                            <a:gd name="connsiteX10" fmla="*/ 946150 w 2020133"/>
                            <a:gd name="connsiteY10" fmla="*/ 425450 h 1485900"/>
                            <a:gd name="connsiteX11" fmla="*/ 1085850 w 2020133"/>
                            <a:gd name="connsiteY11" fmla="*/ 444500 h 1485900"/>
                            <a:gd name="connsiteX12" fmla="*/ 1130300 w 2020133"/>
                            <a:gd name="connsiteY12" fmla="*/ 457200 h 1485900"/>
                            <a:gd name="connsiteX13" fmla="*/ 1225550 w 2020133"/>
                            <a:gd name="connsiteY13" fmla="*/ 469900 h 1485900"/>
                            <a:gd name="connsiteX14" fmla="*/ 1244600 w 2020133"/>
                            <a:gd name="connsiteY14" fmla="*/ 482600 h 1485900"/>
                            <a:gd name="connsiteX15" fmla="*/ 1282700 w 2020133"/>
                            <a:gd name="connsiteY15" fmla="*/ 488950 h 1485900"/>
                            <a:gd name="connsiteX16" fmla="*/ 1339850 w 2020133"/>
                            <a:gd name="connsiteY16" fmla="*/ 501650 h 1485900"/>
                            <a:gd name="connsiteX17" fmla="*/ 1403350 w 2020133"/>
                            <a:gd name="connsiteY17" fmla="*/ 520700 h 1485900"/>
                            <a:gd name="connsiteX18" fmla="*/ 1473200 w 2020133"/>
                            <a:gd name="connsiteY18" fmla="*/ 539750 h 1485900"/>
                            <a:gd name="connsiteX19" fmla="*/ 1549400 w 2020133"/>
                            <a:gd name="connsiteY19" fmla="*/ 577850 h 1485900"/>
                            <a:gd name="connsiteX20" fmla="*/ 1593850 w 2020133"/>
                            <a:gd name="connsiteY20" fmla="*/ 590550 h 1485900"/>
                            <a:gd name="connsiteX21" fmla="*/ 1651000 w 2020133"/>
                            <a:gd name="connsiteY21" fmla="*/ 609600 h 1485900"/>
                            <a:gd name="connsiteX22" fmla="*/ 1676400 w 2020133"/>
                            <a:gd name="connsiteY22" fmla="*/ 628650 h 1485900"/>
                            <a:gd name="connsiteX23" fmla="*/ 1695450 w 2020133"/>
                            <a:gd name="connsiteY23" fmla="*/ 647700 h 1485900"/>
                            <a:gd name="connsiteX24" fmla="*/ 1727200 w 2020133"/>
                            <a:gd name="connsiteY24" fmla="*/ 660400 h 1485900"/>
                            <a:gd name="connsiteX25" fmla="*/ 1866900 w 2020133"/>
                            <a:gd name="connsiteY25" fmla="*/ 742950 h 1485900"/>
                            <a:gd name="connsiteX26" fmla="*/ 1905000 w 2020133"/>
                            <a:gd name="connsiteY26" fmla="*/ 774700 h 1485900"/>
                            <a:gd name="connsiteX27" fmla="*/ 1917700 w 2020133"/>
                            <a:gd name="connsiteY27" fmla="*/ 793750 h 1485900"/>
                            <a:gd name="connsiteX28" fmla="*/ 1924050 w 2020133"/>
                            <a:gd name="connsiteY28" fmla="*/ 863600 h 1485900"/>
                            <a:gd name="connsiteX29" fmla="*/ 1943100 w 2020133"/>
                            <a:gd name="connsiteY29" fmla="*/ 882650 h 1485900"/>
                            <a:gd name="connsiteX30" fmla="*/ 1968500 w 2020133"/>
                            <a:gd name="connsiteY30" fmla="*/ 965200 h 1485900"/>
                            <a:gd name="connsiteX31" fmla="*/ 1974850 w 2020133"/>
                            <a:gd name="connsiteY31" fmla="*/ 1022350 h 1485900"/>
                            <a:gd name="connsiteX32" fmla="*/ 1993900 w 2020133"/>
                            <a:gd name="connsiteY32" fmla="*/ 1041400 h 1485900"/>
                            <a:gd name="connsiteX33" fmla="*/ 2000250 w 2020133"/>
                            <a:gd name="connsiteY33" fmla="*/ 1092200 h 1485900"/>
                            <a:gd name="connsiteX34" fmla="*/ 2012950 w 2020133"/>
                            <a:gd name="connsiteY34" fmla="*/ 1162050 h 1485900"/>
                            <a:gd name="connsiteX35" fmla="*/ 2019300 w 2020133"/>
                            <a:gd name="connsiteY35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685800 w 2020133"/>
                            <a:gd name="connsiteY4" fmla="*/ 292100 h 1485900"/>
                            <a:gd name="connsiteX5" fmla="*/ 736600 w 2020133"/>
                            <a:gd name="connsiteY5" fmla="*/ 323850 h 1485900"/>
                            <a:gd name="connsiteX6" fmla="*/ 793750 w 2020133"/>
                            <a:gd name="connsiteY6" fmla="*/ 355600 h 1485900"/>
                            <a:gd name="connsiteX7" fmla="*/ 838200 w 2020133"/>
                            <a:gd name="connsiteY7" fmla="*/ 374650 h 1485900"/>
                            <a:gd name="connsiteX8" fmla="*/ 876300 w 2020133"/>
                            <a:gd name="connsiteY8" fmla="*/ 393700 h 1485900"/>
                            <a:gd name="connsiteX9" fmla="*/ 927100 w 2020133"/>
                            <a:gd name="connsiteY9" fmla="*/ 412750 h 1485900"/>
                            <a:gd name="connsiteX10" fmla="*/ 946150 w 2020133"/>
                            <a:gd name="connsiteY10" fmla="*/ 425450 h 1485900"/>
                            <a:gd name="connsiteX11" fmla="*/ 1085850 w 2020133"/>
                            <a:gd name="connsiteY11" fmla="*/ 444500 h 1485900"/>
                            <a:gd name="connsiteX12" fmla="*/ 1130300 w 2020133"/>
                            <a:gd name="connsiteY12" fmla="*/ 457200 h 1485900"/>
                            <a:gd name="connsiteX13" fmla="*/ 1225550 w 2020133"/>
                            <a:gd name="connsiteY13" fmla="*/ 469900 h 1485900"/>
                            <a:gd name="connsiteX14" fmla="*/ 1244600 w 2020133"/>
                            <a:gd name="connsiteY14" fmla="*/ 482600 h 1485900"/>
                            <a:gd name="connsiteX15" fmla="*/ 1282700 w 2020133"/>
                            <a:gd name="connsiteY15" fmla="*/ 488950 h 1485900"/>
                            <a:gd name="connsiteX16" fmla="*/ 1339850 w 2020133"/>
                            <a:gd name="connsiteY16" fmla="*/ 501650 h 1485900"/>
                            <a:gd name="connsiteX17" fmla="*/ 1403350 w 2020133"/>
                            <a:gd name="connsiteY17" fmla="*/ 520700 h 1485900"/>
                            <a:gd name="connsiteX18" fmla="*/ 1473200 w 2020133"/>
                            <a:gd name="connsiteY18" fmla="*/ 539750 h 1485900"/>
                            <a:gd name="connsiteX19" fmla="*/ 1549400 w 2020133"/>
                            <a:gd name="connsiteY19" fmla="*/ 577850 h 1485900"/>
                            <a:gd name="connsiteX20" fmla="*/ 1593850 w 2020133"/>
                            <a:gd name="connsiteY20" fmla="*/ 590550 h 1485900"/>
                            <a:gd name="connsiteX21" fmla="*/ 1651000 w 2020133"/>
                            <a:gd name="connsiteY21" fmla="*/ 609600 h 1485900"/>
                            <a:gd name="connsiteX22" fmla="*/ 1676400 w 2020133"/>
                            <a:gd name="connsiteY22" fmla="*/ 628650 h 1485900"/>
                            <a:gd name="connsiteX23" fmla="*/ 1695450 w 2020133"/>
                            <a:gd name="connsiteY23" fmla="*/ 647700 h 1485900"/>
                            <a:gd name="connsiteX24" fmla="*/ 1727200 w 2020133"/>
                            <a:gd name="connsiteY24" fmla="*/ 660400 h 1485900"/>
                            <a:gd name="connsiteX25" fmla="*/ 1866900 w 2020133"/>
                            <a:gd name="connsiteY25" fmla="*/ 742950 h 1485900"/>
                            <a:gd name="connsiteX26" fmla="*/ 1905000 w 2020133"/>
                            <a:gd name="connsiteY26" fmla="*/ 774700 h 1485900"/>
                            <a:gd name="connsiteX27" fmla="*/ 1917700 w 2020133"/>
                            <a:gd name="connsiteY27" fmla="*/ 793750 h 1485900"/>
                            <a:gd name="connsiteX28" fmla="*/ 1924050 w 2020133"/>
                            <a:gd name="connsiteY28" fmla="*/ 863600 h 1485900"/>
                            <a:gd name="connsiteX29" fmla="*/ 1943100 w 2020133"/>
                            <a:gd name="connsiteY29" fmla="*/ 882650 h 1485900"/>
                            <a:gd name="connsiteX30" fmla="*/ 1968500 w 2020133"/>
                            <a:gd name="connsiteY30" fmla="*/ 965200 h 1485900"/>
                            <a:gd name="connsiteX31" fmla="*/ 1974850 w 2020133"/>
                            <a:gd name="connsiteY31" fmla="*/ 1022350 h 1485900"/>
                            <a:gd name="connsiteX32" fmla="*/ 1993900 w 2020133"/>
                            <a:gd name="connsiteY32" fmla="*/ 1041400 h 1485900"/>
                            <a:gd name="connsiteX33" fmla="*/ 2000250 w 2020133"/>
                            <a:gd name="connsiteY33" fmla="*/ 1092200 h 1485900"/>
                            <a:gd name="connsiteX34" fmla="*/ 2012950 w 2020133"/>
                            <a:gd name="connsiteY34" fmla="*/ 1162050 h 1485900"/>
                            <a:gd name="connsiteX35" fmla="*/ 2019300 w 2020133"/>
                            <a:gd name="connsiteY35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685800 w 2020133"/>
                            <a:gd name="connsiteY4" fmla="*/ 292100 h 1485900"/>
                            <a:gd name="connsiteX5" fmla="*/ 793750 w 2020133"/>
                            <a:gd name="connsiteY5" fmla="*/ 355600 h 1485900"/>
                            <a:gd name="connsiteX6" fmla="*/ 838200 w 2020133"/>
                            <a:gd name="connsiteY6" fmla="*/ 374650 h 1485900"/>
                            <a:gd name="connsiteX7" fmla="*/ 876300 w 2020133"/>
                            <a:gd name="connsiteY7" fmla="*/ 393700 h 1485900"/>
                            <a:gd name="connsiteX8" fmla="*/ 927100 w 2020133"/>
                            <a:gd name="connsiteY8" fmla="*/ 412750 h 1485900"/>
                            <a:gd name="connsiteX9" fmla="*/ 946150 w 2020133"/>
                            <a:gd name="connsiteY9" fmla="*/ 425450 h 1485900"/>
                            <a:gd name="connsiteX10" fmla="*/ 1085850 w 2020133"/>
                            <a:gd name="connsiteY10" fmla="*/ 444500 h 1485900"/>
                            <a:gd name="connsiteX11" fmla="*/ 1130300 w 2020133"/>
                            <a:gd name="connsiteY11" fmla="*/ 457200 h 1485900"/>
                            <a:gd name="connsiteX12" fmla="*/ 1225550 w 2020133"/>
                            <a:gd name="connsiteY12" fmla="*/ 469900 h 1485900"/>
                            <a:gd name="connsiteX13" fmla="*/ 1244600 w 2020133"/>
                            <a:gd name="connsiteY13" fmla="*/ 482600 h 1485900"/>
                            <a:gd name="connsiteX14" fmla="*/ 1282700 w 2020133"/>
                            <a:gd name="connsiteY14" fmla="*/ 488950 h 1485900"/>
                            <a:gd name="connsiteX15" fmla="*/ 1339850 w 2020133"/>
                            <a:gd name="connsiteY15" fmla="*/ 501650 h 1485900"/>
                            <a:gd name="connsiteX16" fmla="*/ 1403350 w 2020133"/>
                            <a:gd name="connsiteY16" fmla="*/ 520700 h 1485900"/>
                            <a:gd name="connsiteX17" fmla="*/ 1473200 w 2020133"/>
                            <a:gd name="connsiteY17" fmla="*/ 539750 h 1485900"/>
                            <a:gd name="connsiteX18" fmla="*/ 1549400 w 2020133"/>
                            <a:gd name="connsiteY18" fmla="*/ 577850 h 1485900"/>
                            <a:gd name="connsiteX19" fmla="*/ 1593850 w 2020133"/>
                            <a:gd name="connsiteY19" fmla="*/ 590550 h 1485900"/>
                            <a:gd name="connsiteX20" fmla="*/ 1651000 w 2020133"/>
                            <a:gd name="connsiteY20" fmla="*/ 609600 h 1485900"/>
                            <a:gd name="connsiteX21" fmla="*/ 1676400 w 2020133"/>
                            <a:gd name="connsiteY21" fmla="*/ 628650 h 1485900"/>
                            <a:gd name="connsiteX22" fmla="*/ 1695450 w 2020133"/>
                            <a:gd name="connsiteY22" fmla="*/ 647700 h 1485900"/>
                            <a:gd name="connsiteX23" fmla="*/ 1727200 w 2020133"/>
                            <a:gd name="connsiteY23" fmla="*/ 660400 h 1485900"/>
                            <a:gd name="connsiteX24" fmla="*/ 1866900 w 2020133"/>
                            <a:gd name="connsiteY24" fmla="*/ 742950 h 1485900"/>
                            <a:gd name="connsiteX25" fmla="*/ 1905000 w 2020133"/>
                            <a:gd name="connsiteY25" fmla="*/ 774700 h 1485900"/>
                            <a:gd name="connsiteX26" fmla="*/ 1917700 w 2020133"/>
                            <a:gd name="connsiteY26" fmla="*/ 793750 h 1485900"/>
                            <a:gd name="connsiteX27" fmla="*/ 1924050 w 2020133"/>
                            <a:gd name="connsiteY27" fmla="*/ 863600 h 1485900"/>
                            <a:gd name="connsiteX28" fmla="*/ 1943100 w 2020133"/>
                            <a:gd name="connsiteY28" fmla="*/ 882650 h 1485900"/>
                            <a:gd name="connsiteX29" fmla="*/ 1968500 w 2020133"/>
                            <a:gd name="connsiteY29" fmla="*/ 965200 h 1485900"/>
                            <a:gd name="connsiteX30" fmla="*/ 1974850 w 2020133"/>
                            <a:gd name="connsiteY30" fmla="*/ 1022350 h 1485900"/>
                            <a:gd name="connsiteX31" fmla="*/ 1993900 w 2020133"/>
                            <a:gd name="connsiteY31" fmla="*/ 1041400 h 1485900"/>
                            <a:gd name="connsiteX32" fmla="*/ 2000250 w 2020133"/>
                            <a:gd name="connsiteY32" fmla="*/ 1092200 h 1485900"/>
                            <a:gd name="connsiteX33" fmla="*/ 2012950 w 2020133"/>
                            <a:gd name="connsiteY33" fmla="*/ 1162050 h 1485900"/>
                            <a:gd name="connsiteX34" fmla="*/ 2019300 w 2020133"/>
                            <a:gd name="connsiteY34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685800 w 2020133"/>
                            <a:gd name="connsiteY4" fmla="*/ 292100 h 1485900"/>
                            <a:gd name="connsiteX5" fmla="*/ 793750 w 2020133"/>
                            <a:gd name="connsiteY5" fmla="*/ 355600 h 1485900"/>
                            <a:gd name="connsiteX6" fmla="*/ 838200 w 2020133"/>
                            <a:gd name="connsiteY6" fmla="*/ 374650 h 1485900"/>
                            <a:gd name="connsiteX7" fmla="*/ 876300 w 2020133"/>
                            <a:gd name="connsiteY7" fmla="*/ 393700 h 1485900"/>
                            <a:gd name="connsiteX8" fmla="*/ 927100 w 2020133"/>
                            <a:gd name="connsiteY8" fmla="*/ 412750 h 1485900"/>
                            <a:gd name="connsiteX9" fmla="*/ 946150 w 2020133"/>
                            <a:gd name="connsiteY9" fmla="*/ 425450 h 1485900"/>
                            <a:gd name="connsiteX10" fmla="*/ 1085850 w 2020133"/>
                            <a:gd name="connsiteY10" fmla="*/ 444500 h 1485900"/>
                            <a:gd name="connsiteX11" fmla="*/ 1130300 w 2020133"/>
                            <a:gd name="connsiteY11" fmla="*/ 457200 h 1485900"/>
                            <a:gd name="connsiteX12" fmla="*/ 1225550 w 2020133"/>
                            <a:gd name="connsiteY12" fmla="*/ 469900 h 1485900"/>
                            <a:gd name="connsiteX13" fmla="*/ 1244600 w 2020133"/>
                            <a:gd name="connsiteY13" fmla="*/ 482600 h 1485900"/>
                            <a:gd name="connsiteX14" fmla="*/ 1282700 w 2020133"/>
                            <a:gd name="connsiteY14" fmla="*/ 488950 h 1485900"/>
                            <a:gd name="connsiteX15" fmla="*/ 1339850 w 2020133"/>
                            <a:gd name="connsiteY15" fmla="*/ 501650 h 1485900"/>
                            <a:gd name="connsiteX16" fmla="*/ 1403350 w 2020133"/>
                            <a:gd name="connsiteY16" fmla="*/ 520700 h 1485900"/>
                            <a:gd name="connsiteX17" fmla="*/ 1473200 w 2020133"/>
                            <a:gd name="connsiteY17" fmla="*/ 539750 h 1485900"/>
                            <a:gd name="connsiteX18" fmla="*/ 1549400 w 2020133"/>
                            <a:gd name="connsiteY18" fmla="*/ 577850 h 1485900"/>
                            <a:gd name="connsiteX19" fmla="*/ 1593850 w 2020133"/>
                            <a:gd name="connsiteY19" fmla="*/ 590550 h 1485900"/>
                            <a:gd name="connsiteX20" fmla="*/ 1651000 w 2020133"/>
                            <a:gd name="connsiteY20" fmla="*/ 609600 h 1485900"/>
                            <a:gd name="connsiteX21" fmla="*/ 1676400 w 2020133"/>
                            <a:gd name="connsiteY21" fmla="*/ 628650 h 1485900"/>
                            <a:gd name="connsiteX22" fmla="*/ 1695450 w 2020133"/>
                            <a:gd name="connsiteY22" fmla="*/ 647700 h 1485900"/>
                            <a:gd name="connsiteX23" fmla="*/ 1727200 w 2020133"/>
                            <a:gd name="connsiteY23" fmla="*/ 660400 h 1485900"/>
                            <a:gd name="connsiteX24" fmla="*/ 1866900 w 2020133"/>
                            <a:gd name="connsiteY24" fmla="*/ 742950 h 1485900"/>
                            <a:gd name="connsiteX25" fmla="*/ 1905000 w 2020133"/>
                            <a:gd name="connsiteY25" fmla="*/ 774700 h 1485900"/>
                            <a:gd name="connsiteX26" fmla="*/ 1917700 w 2020133"/>
                            <a:gd name="connsiteY26" fmla="*/ 793750 h 1485900"/>
                            <a:gd name="connsiteX27" fmla="*/ 1924050 w 2020133"/>
                            <a:gd name="connsiteY27" fmla="*/ 863600 h 1485900"/>
                            <a:gd name="connsiteX28" fmla="*/ 1943100 w 2020133"/>
                            <a:gd name="connsiteY28" fmla="*/ 882650 h 1485900"/>
                            <a:gd name="connsiteX29" fmla="*/ 1968500 w 2020133"/>
                            <a:gd name="connsiteY29" fmla="*/ 965200 h 1485900"/>
                            <a:gd name="connsiteX30" fmla="*/ 1974850 w 2020133"/>
                            <a:gd name="connsiteY30" fmla="*/ 1022350 h 1485900"/>
                            <a:gd name="connsiteX31" fmla="*/ 1993900 w 2020133"/>
                            <a:gd name="connsiteY31" fmla="*/ 1041400 h 1485900"/>
                            <a:gd name="connsiteX32" fmla="*/ 2000250 w 2020133"/>
                            <a:gd name="connsiteY32" fmla="*/ 1092200 h 1485900"/>
                            <a:gd name="connsiteX33" fmla="*/ 2012950 w 2020133"/>
                            <a:gd name="connsiteY33" fmla="*/ 1162050 h 1485900"/>
                            <a:gd name="connsiteX34" fmla="*/ 2019300 w 2020133"/>
                            <a:gd name="connsiteY34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685800 w 2020133"/>
                            <a:gd name="connsiteY4" fmla="*/ 292100 h 1485900"/>
                            <a:gd name="connsiteX5" fmla="*/ 793750 w 2020133"/>
                            <a:gd name="connsiteY5" fmla="*/ 355600 h 1485900"/>
                            <a:gd name="connsiteX6" fmla="*/ 876300 w 2020133"/>
                            <a:gd name="connsiteY6" fmla="*/ 393700 h 1485900"/>
                            <a:gd name="connsiteX7" fmla="*/ 927100 w 2020133"/>
                            <a:gd name="connsiteY7" fmla="*/ 412750 h 1485900"/>
                            <a:gd name="connsiteX8" fmla="*/ 946150 w 2020133"/>
                            <a:gd name="connsiteY8" fmla="*/ 425450 h 1485900"/>
                            <a:gd name="connsiteX9" fmla="*/ 1085850 w 2020133"/>
                            <a:gd name="connsiteY9" fmla="*/ 444500 h 1485900"/>
                            <a:gd name="connsiteX10" fmla="*/ 1130300 w 2020133"/>
                            <a:gd name="connsiteY10" fmla="*/ 457200 h 1485900"/>
                            <a:gd name="connsiteX11" fmla="*/ 1225550 w 2020133"/>
                            <a:gd name="connsiteY11" fmla="*/ 469900 h 1485900"/>
                            <a:gd name="connsiteX12" fmla="*/ 1244600 w 2020133"/>
                            <a:gd name="connsiteY12" fmla="*/ 482600 h 1485900"/>
                            <a:gd name="connsiteX13" fmla="*/ 1282700 w 2020133"/>
                            <a:gd name="connsiteY13" fmla="*/ 488950 h 1485900"/>
                            <a:gd name="connsiteX14" fmla="*/ 1339850 w 2020133"/>
                            <a:gd name="connsiteY14" fmla="*/ 501650 h 1485900"/>
                            <a:gd name="connsiteX15" fmla="*/ 1403350 w 2020133"/>
                            <a:gd name="connsiteY15" fmla="*/ 520700 h 1485900"/>
                            <a:gd name="connsiteX16" fmla="*/ 1473200 w 2020133"/>
                            <a:gd name="connsiteY16" fmla="*/ 539750 h 1485900"/>
                            <a:gd name="connsiteX17" fmla="*/ 1549400 w 2020133"/>
                            <a:gd name="connsiteY17" fmla="*/ 577850 h 1485900"/>
                            <a:gd name="connsiteX18" fmla="*/ 1593850 w 2020133"/>
                            <a:gd name="connsiteY18" fmla="*/ 590550 h 1485900"/>
                            <a:gd name="connsiteX19" fmla="*/ 1651000 w 2020133"/>
                            <a:gd name="connsiteY19" fmla="*/ 609600 h 1485900"/>
                            <a:gd name="connsiteX20" fmla="*/ 1676400 w 2020133"/>
                            <a:gd name="connsiteY20" fmla="*/ 628650 h 1485900"/>
                            <a:gd name="connsiteX21" fmla="*/ 1695450 w 2020133"/>
                            <a:gd name="connsiteY21" fmla="*/ 647700 h 1485900"/>
                            <a:gd name="connsiteX22" fmla="*/ 1727200 w 2020133"/>
                            <a:gd name="connsiteY22" fmla="*/ 660400 h 1485900"/>
                            <a:gd name="connsiteX23" fmla="*/ 1866900 w 2020133"/>
                            <a:gd name="connsiteY23" fmla="*/ 742950 h 1485900"/>
                            <a:gd name="connsiteX24" fmla="*/ 1905000 w 2020133"/>
                            <a:gd name="connsiteY24" fmla="*/ 774700 h 1485900"/>
                            <a:gd name="connsiteX25" fmla="*/ 1917700 w 2020133"/>
                            <a:gd name="connsiteY25" fmla="*/ 793750 h 1485900"/>
                            <a:gd name="connsiteX26" fmla="*/ 1924050 w 2020133"/>
                            <a:gd name="connsiteY26" fmla="*/ 863600 h 1485900"/>
                            <a:gd name="connsiteX27" fmla="*/ 1943100 w 2020133"/>
                            <a:gd name="connsiteY27" fmla="*/ 882650 h 1485900"/>
                            <a:gd name="connsiteX28" fmla="*/ 1968500 w 2020133"/>
                            <a:gd name="connsiteY28" fmla="*/ 965200 h 1485900"/>
                            <a:gd name="connsiteX29" fmla="*/ 1974850 w 2020133"/>
                            <a:gd name="connsiteY29" fmla="*/ 1022350 h 1485900"/>
                            <a:gd name="connsiteX30" fmla="*/ 1993900 w 2020133"/>
                            <a:gd name="connsiteY30" fmla="*/ 1041400 h 1485900"/>
                            <a:gd name="connsiteX31" fmla="*/ 2000250 w 2020133"/>
                            <a:gd name="connsiteY31" fmla="*/ 1092200 h 1485900"/>
                            <a:gd name="connsiteX32" fmla="*/ 2012950 w 2020133"/>
                            <a:gd name="connsiteY32" fmla="*/ 1162050 h 1485900"/>
                            <a:gd name="connsiteX33" fmla="*/ 2019300 w 2020133"/>
                            <a:gd name="connsiteY33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685800 w 2020133"/>
                            <a:gd name="connsiteY4" fmla="*/ 292100 h 1485900"/>
                            <a:gd name="connsiteX5" fmla="*/ 876300 w 2020133"/>
                            <a:gd name="connsiteY5" fmla="*/ 393700 h 1485900"/>
                            <a:gd name="connsiteX6" fmla="*/ 927100 w 2020133"/>
                            <a:gd name="connsiteY6" fmla="*/ 412750 h 1485900"/>
                            <a:gd name="connsiteX7" fmla="*/ 946150 w 2020133"/>
                            <a:gd name="connsiteY7" fmla="*/ 425450 h 1485900"/>
                            <a:gd name="connsiteX8" fmla="*/ 1085850 w 2020133"/>
                            <a:gd name="connsiteY8" fmla="*/ 444500 h 1485900"/>
                            <a:gd name="connsiteX9" fmla="*/ 1130300 w 2020133"/>
                            <a:gd name="connsiteY9" fmla="*/ 457200 h 1485900"/>
                            <a:gd name="connsiteX10" fmla="*/ 1225550 w 2020133"/>
                            <a:gd name="connsiteY10" fmla="*/ 469900 h 1485900"/>
                            <a:gd name="connsiteX11" fmla="*/ 1244600 w 2020133"/>
                            <a:gd name="connsiteY11" fmla="*/ 482600 h 1485900"/>
                            <a:gd name="connsiteX12" fmla="*/ 1282700 w 2020133"/>
                            <a:gd name="connsiteY12" fmla="*/ 488950 h 1485900"/>
                            <a:gd name="connsiteX13" fmla="*/ 1339850 w 2020133"/>
                            <a:gd name="connsiteY13" fmla="*/ 501650 h 1485900"/>
                            <a:gd name="connsiteX14" fmla="*/ 1403350 w 2020133"/>
                            <a:gd name="connsiteY14" fmla="*/ 520700 h 1485900"/>
                            <a:gd name="connsiteX15" fmla="*/ 1473200 w 2020133"/>
                            <a:gd name="connsiteY15" fmla="*/ 539750 h 1485900"/>
                            <a:gd name="connsiteX16" fmla="*/ 1549400 w 2020133"/>
                            <a:gd name="connsiteY16" fmla="*/ 577850 h 1485900"/>
                            <a:gd name="connsiteX17" fmla="*/ 1593850 w 2020133"/>
                            <a:gd name="connsiteY17" fmla="*/ 590550 h 1485900"/>
                            <a:gd name="connsiteX18" fmla="*/ 1651000 w 2020133"/>
                            <a:gd name="connsiteY18" fmla="*/ 609600 h 1485900"/>
                            <a:gd name="connsiteX19" fmla="*/ 1676400 w 2020133"/>
                            <a:gd name="connsiteY19" fmla="*/ 628650 h 1485900"/>
                            <a:gd name="connsiteX20" fmla="*/ 1695450 w 2020133"/>
                            <a:gd name="connsiteY20" fmla="*/ 647700 h 1485900"/>
                            <a:gd name="connsiteX21" fmla="*/ 1727200 w 2020133"/>
                            <a:gd name="connsiteY21" fmla="*/ 660400 h 1485900"/>
                            <a:gd name="connsiteX22" fmla="*/ 1866900 w 2020133"/>
                            <a:gd name="connsiteY22" fmla="*/ 742950 h 1485900"/>
                            <a:gd name="connsiteX23" fmla="*/ 1905000 w 2020133"/>
                            <a:gd name="connsiteY23" fmla="*/ 774700 h 1485900"/>
                            <a:gd name="connsiteX24" fmla="*/ 1917700 w 2020133"/>
                            <a:gd name="connsiteY24" fmla="*/ 793750 h 1485900"/>
                            <a:gd name="connsiteX25" fmla="*/ 1924050 w 2020133"/>
                            <a:gd name="connsiteY25" fmla="*/ 863600 h 1485900"/>
                            <a:gd name="connsiteX26" fmla="*/ 1943100 w 2020133"/>
                            <a:gd name="connsiteY26" fmla="*/ 882650 h 1485900"/>
                            <a:gd name="connsiteX27" fmla="*/ 1968500 w 2020133"/>
                            <a:gd name="connsiteY27" fmla="*/ 965200 h 1485900"/>
                            <a:gd name="connsiteX28" fmla="*/ 1974850 w 2020133"/>
                            <a:gd name="connsiteY28" fmla="*/ 1022350 h 1485900"/>
                            <a:gd name="connsiteX29" fmla="*/ 1993900 w 2020133"/>
                            <a:gd name="connsiteY29" fmla="*/ 1041400 h 1485900"/>
                            <a:gd name="connsiteX30" fmla="*/ 2000250 w 2020133"/>
                            <a:gd name="connsiteY30" fmla="*/ 1092200 h 1485900"/>
                            <a:gd name="connsiteX31" fmla="*/ 2012950 w 2020133"/>
                            <a:gd name="connsiteY31" fmla="*/ 1162050 h 1485900"/>
                            <a:gd name="connsiteX32" fmla="*/ 2019300 w 2020133"/>
                            <a:gd name="connsiteY32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685800 w 2020133"/>
                            <a:gd name="connsiteY4" fmla="*/ 292100 h 1485900"/>
                            <a:gd name="connsiteX5" fmla="*/ 876300 w 2020133"/>
                            <a:gd name="connsiteY5" fmla="*/ 393700 h 1485900"/>
                            <a:gd name="connsiteX6" fmla="*/ 927100 w 2020133"/>
                            <a:gd name="connsiteY6" fmla="*/ 412750 h 1485900"/>
                            <a:gd name="connsiteX7" fmla="*/ 946150 w 2020133"/>
                            <a:gd name="connsiteY7" fmla="*/ 425450 h 1485900"/>
                            <a:gd name="connsiteX8" fmla="*/ 1085850 w 2020133"/>
                            <a:gd name="connsiteY8" fmla="*/ 444500 h 1485900"/>
                            <a:gd name="connsiteX9" fmla="*/ 1130300 w 2020133"/>
                            <a:gd name="connsiteY9" fmla="*/ 457200 h 1485900"/>
                            <a:gd name="connsiteX10" fmla="*/ 1225550 w 2020133"/>
                            <a:gd name="connsiteY10" fmla="*/ 469900 h 1485900"/>
                            <a:gd name="connsiteX11" fmla="*/ 1244600 w 2020133"/>
                            <a:gd name="connsiteY11" fmla="*/ 482600 h 1485900"/>
                            <a:gd name="connsiteX12" fmla="*/ 1282700 w 2020133"/>
                            <a:gd name="connsiteY12" fmla="*/ 488950 h 1485900"/>
                            <a:gd name="connsiteX13" fmla="*/ 1339850 w 2020133"/>
                            <a:gd name="connsiteY13" fmla="*/ 501650 h 1485900"/>
                            <a:gd name="connsiteX14" fmla="*/ 1403350 w 2020133"/>
                            <a:gd name="connsiteY14" fmla="*/ 520700 h 1485900"/>
                            <a:gd name="connsiteX15" fmla="*/ 1473200 w 2020133"/>
                            <a:gd name="connsiteY15" fmla="*/ 539750 h 1485900"/>
                            <a:gd name="connsiteX16" fmla="*/ 1549400 w 2020133"/>
                            <a:gd name="connsiteY16" fmla="*/ 577850 h 1485900"/>
                            <a:gd name="connsiteX17" fmla="*/ 1593850 w 2020133"/>
                            <a:gd name="connsiteY17" fmla="*/ 590550 h 1485900"/>
                            <a:gd name="connsiteX18" fmla="*/ 1651000 w 2020133"/>
                            <a:gd name="connsiteY18" fmla="*/ 609600 h 1485900"/>
                            <a:gd name="connsiteX19" fmla="*/ 1676400 w 2020133"/>
                            <a:gd name="connsiteY19" fmla="*/ 628650 h 1485900"/>
                            <a:gd name="connsiteX20" fmla="*/ 1695450 w 2020133"/>
                            <a:gd name="connsiteY20" fmla="*/ 647700 h 1485900"/>
                            <a:gd name="connsiteX21" fmla="*/ 1727200 w 2020133"/>
                            <a:gd name="connsiteY21" fmla="*/ 660400 h 1485900"/>
                            <a:gd name="connsiteX22" fmla="*/ 1866900 w 2020133"/>
                            <a:gd name="connsiteY22" fmla="*/ 742950 h 1485900"/>
                            <a:gd name="connsiteX23" fmla="*/ 1905000 w 2020133"/>
                            <a:gd name="connsiteY23" fmla="*/ 774700 h 1485900"/>
                            <a:gd name="connsiteX24" fmla="*/ 1917700 w 2020133"/>
                            <a:gd name="connsiteY24" fmla="*/ 793750 h 1485900"/>
                            <a:gd name="connsiteX25" fmla="*/ 1924050 w 2020133"/>
                            <a:gd name="connsiteY25" fmla="*/ 863600 h 1485900"/>
                            <a:gd name="connsiteX26" fmla="*/ 1943100 w 2020133"/>
                            <a:gd name="connsiteY26" fmla="*/ 882650 h 1485900"/>
                            <a:gd name="connsiteX27" fmla="*/ 1968500 w 2020133"/>
                            <a:gd name="connsiteY27" fmla="*/ 965200 h 1485900"/>
                            <a:gd name="connsiteX28" fmla="*/ 1974850 w 2020133"/>
                            <a:gd name="connsiteY28" fmla="*/ 1022350 h 1485900"/>
                            <a:gd name="connsiteX29" fmla="*/ 1993900 w 2020133"/>
                            <a:gd name="connsiteY29" fmla="*/ 1041400 h 1485900"/>
                            <a:gd name="connsiteX30" fmla="*/ 2000250 w 2020133"/>
                            <a:gd name="connsiteY30" fmla="*/ 1092200 h 1485900"/>
                            <a:gd name="connsiteX31" fmla="*/ 2012950 w 2020133"/>
                            <a:gd name="connsiteY31" fmla="*/ 1162050 h 1485900"/>
                            <a:gd name="connsiteX32" fmla="*/ 2019300 w 2020133"/>
                            <a:gd name="connsiteY32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685800 w 2020133"/>
                            <a:gd name="connsiteY4" fmla="*/ 292100 h 1485900"/>
                            <a:gd name="connsiteX5" fmla="*/ 927100 w 2020133"/>
                            <a:gd name="connsiteY5" fmla="*/ 412750 h 1485900"/>
                            <a:gd name="connsiteX6" fmla="*/ 946150 w 2020133"/>
                            <a:gd name="connsiteY6" fmla="*/ 425450 h 1485900"/>
                            <a:gd name="connsiteX7" fmla="*/ 1085850 w 2020133"/>
                            <a:gd name="connsiteY7" fmla="*/ 444500 h 1485900"/>
                            <a:gd name="connsiteX8" fmla="*/ 1130300 w 2020133"/>
                            <a:gd name="connsiteY8" fmla="*/ 457200 h 1485900"/>
                            <a:gd name="connsiteX9" fmla="*/ 1225550 w 2020133"/>
                            <a:gd name="connsiteY9" fmla="*/ 469900 h 1485900"/>
                            <a:gd name="connsiteX10" fmla="*/ 1244600 w 2020133"/>
                            <a:gd name="connsiteY10" fmla="*/ 482600 h 1485900"/>
                            <a:gd name="connsiteX11" fmla="*/ 1282700 w 2020133"/>
                            <a:gd name="connsiteY11" fmla="*/ 488950 h 1485900"/>
                            <a:gd name="connsiteX12" fmla="*/ 1339850 w 2020133"/>
                            <a:gd name="connsiteY12" fmla="*/ 501650 h 1485900"/>
                            <a:gd name="connsiteX13" fmla="*/ 1403350 w 2020133"/>
                            <a:gd name="connsiteY13" fmla="*/ 520700 h 1485900"/>
                            <a:gd name="connsiteX14" fmla="*/ 1473200 w 2020133"/>
                            <a:gd name="connsiteY14" fmla="*/ 539750 h 1485900"/>
                            <a:gd name="connsiteX15" fmla="*/ 1549400 w 2020133"/>
                            <a:gd name="connsiteY15" fmla="*/ 577850 h 1485900"/>
                            <a:gd name="connsiteX16" fmla="*/ 1593850 w 2020133"/>
                            <a:gd name="connsiteY16" fmla="*/ 590550 h 1485900"/>
                            <a:gd name="connsiteX17" fmla="*/ 1651000 w 2020133"/>
                            <a:gd name="connsiteY17" fmla="*/ 609600 h 1485900"/>
                            <a:gd name="connsiteX18" fmla="*/ 1676400 w 2020133"/>
                            <a:gd name="connsiteY18" fmla="*/ 628650 h 1485900"/>
                            <a:gd name="connsiteX19" fmla="*/ 1695450 w 2020133"/>
                            <a:gd name="connsiteY19" fmla="*/ 647700 h 1485900"/>
                            <a:gd name="connsiteX20" fmla="*/ 1727200 w 2020133"/>
                            <a:gd name="connsiteY20" fmla="*/ 660400 h 1485900"/>
                            <a:gd name="connsiteX21" fmla="*/ 1866900 w 2020133"/>
                            <a:gd name="connsiteY21" fmla="*/ 742950 h 1485900"/>
                            <a:gd name="connsiteX22" fmla="*/ 1905000 w 2020133"/>
                            <a:gd name="connsiteY22" fmla="*/ 774700 h 1485900"/>
                            <a:gd name="connsiteX23" fmla="*/ 1917700 w 2020133"/>
                            <a:gd name="connsiteY23" fmla="*/ 793750 h 1485900"/>
                            <a:gd name="connsiteX24" fmla="*/ 1924050 w 2020133"/>
                            <a:gd name="connsiteY24" fmla="*/ 863600 h 1485900"/>
                            <a:gd name="connsiteX25" fmla="*/ 1943100 w 2020133"/>
                            <a:gd name="connsiteY25" fmla="*/ 882650 h 1485900"/>
                            <a:gd name="connsiteX26" fmla="*/ 1968500 w 2020133"/>
                            <a:gd name="connsiteY26" fmla="*/ 965200 h 1485900"/>
                            <a:gd name="connsiteX27" fmla="*/ 1974850 w 2020133"/>
                            <a:gd name="connsiteY27" fmla="*/ 1022350 h 1485900"/>
                            <a:gd name="connsiteX28" fmla="*/ 1993900 w 2020133"/>
                            <a:gd name="connsiteY28" fmla="*/ 1041400 h 1485900"/>
                            <a:gd name="connsiteX29" fmla="*/ 2000250 w 2020133"/>
                            <a:gd name="connsiteY29" fmla="*/ 1092200 h 1485900"/>
                            <a:gd name="connsiteX30" fmla="*/ 2012950 w 2020133"/>
                            <a:gd name="connsiteY30" fmla="*/ 1162050 h 1485900"/>
                            <a:gd name="connsiteX31" fmla="*/ 2019300 w 2020133"/>
                            <a:gd name="connsiteY31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685800 w 2020133"/>
                            <a:gd name="connsiteY4" fmla="*/ 292100 h 1485900"/>
                            <a:gd name="connsiteX5" fmla="*/ 927100 w 2020133"/>
                            <a:gd name="connsiteY5" fmla="*/ 412750 h 1485900"/>
                            <a:gd name="connsiteX6" fmla="*/ 1085850 w 2020133"/>
                            <a:gd name="connsiteY6" fmla="*/ 444500 h 1485900"/>
                            <a:gd name="connsiteX7" fmla="*/ 1130300 w 2020133"/>
                            <a:gd name="connsiteY7" fmla="*/ 457200 h 1485900"/>
                            <a:gd name="connsiteX8" fmla="*/ 1225550 w 2020133"/>
                            <a:gd name="connsiteY8" fmla="*/ 469900 h 1485900"/>
                            <a:gd name="connsiteX9" fmla="*/ 1244600 w 2020133"/>
                            <a:gd name="connsiteY9" fmla="*/ 482600 h 1485900"/>
                            <a:gd name="connsiteX10" fmla="*/ 1282700 w 2020133"/>
                            <a:gd name="connsiteY10" fmla="*/ 488950 h 1485900"/>
                            <a:gd name="connsiteX11" fmla="*/ 1339850 w 2020133"/>
                            <a:gd name="connsiteY11" fmla="*/ 501650 h 1485900"/>
                            <a:gd name="connsiteX12" fmla="*/ 1403350 w 2020133"/>
                            <a:gd name="connsiteY12" fmla="*/ 520700 h 1485900"/>
                            <a:gd name="connsiteX13" fmla="*/ 1473200 w 2020133"/>
                            <a:gd name="connsiteY13" fmla="*/ 539750 h 1485900"/>
                            <a:gd name="connsiteX14" fmla="*/ 1549400 w 2020133"/>
                            <a:gd name="connsiteY14" fmla="*/ 577850 h 1485900"/>
                            <a:gd name="connsiteX15" fmla="*/ 1593850 w 2020133"/>
                            <a:gd name="connsiteY15" fmla="*/ 590550 h 1485900"/>
                            <a:gd name="connsiteX16" fmla="*/ 1651000 w 2020133"/>
                            <a:gd name="connsiteY16" fmla="*/ 609600 h 1485900"/>
                            <a:gd name="connsiteX17" fmla="*/ 1676400 w 2020133"/>
                            <a:gd name="connsiteY17" fmla="*/ 628650 h 1485900"/>
                            <a:gd name="connsiteX18" fmla="*/ 1695450 w 2020133"/>
                            <a:gd name="connsiteY18" fmla="*/ 647700 h 1485900"/>
                            <a:gd name="connsiteX19" fmla="*/ 1727200 w 2020133"/>
                            <a:gd name="connsiteY19" fmla="*/ 660400 h 1485900"/>
                            <a:gd name="connsiteX20" fmla="*/ 1866900 w 2020133"/>
                            <a:gd name="connsiteY20" fmla="*/ 742950 h 1485900"/>
                            <a:gd name="connsiteX21" fmla="*/ 1905000 w 2020133"/>
                            <a:gd name="connsiteY21" fmla="*/ 774700 h 1485900"/>
                            <a:gd name="connsiteX22" fmla="*/ 1917700 w 2020133"/>
                            <a:gd name="connsiteY22" fmla="*/ 793750 h 1485900"/>
                            <a:gd name="connsiteX23" fmla="*/ 1924050 w 2020133"/>
                            <a:gd name="connsiteY23" fmla="*/ 863600 h 1485900"/>
                            <a:gd name="connsiteX24" fmla="*/ 1943100 w 2020133"/>
                            <a:gd name="connsiteY24" fmla="*/ 882650 h 1485900"/>
                            <a:gd name="connsiteX25" fmla="*/ 1968500 w 2020133"/>
                            <a:gd name="connsiteY25" fmla="*/ 965200 h 1485900"/>
                            <a:gd name="connsiteX26" fmla="*/ 1974850 w 2020133"/>
                            <a:gd name="connsiteY26" fmla="*/ 1022350 h 1485900"/>
                            <a:gd name="connsiteX27" fmla="*/ 1993900 w 2020133"/>
                            <a:gd name="connsiteY27" fmla="*/ 1041400 h 1485900"/>
                            <a:gd name="connsiteX28" fmla="*/ 2000250 w 2020133"/>
                            <a:gd name="connsiteY28" fmla="*/ 1092200 h 1485900"/>
                            <a:gd name="connsiteX29" fmla="*/ 2012950 w 2020133"/>
                            <a:gd name="connsiteY29" fmla="*/ 1162050 h 1485900"/>
                            <a:gd name="connsiteX30" fmla="*/ 2019300 w 2020133"/>
                            <a:gd name="connsiteY30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685800 w 2020133"/>
                            <a:gd name="connsiteY4" fmla="*/ 292100 h 1485900"/>
                            <a:gd name="connsiteX5" fmla="*/ 927100 w 2020133"/>
                            <a:gd name="connsiteY5" fmla="*/ 412750 h 1485900"/>
                            <a:gd name="connsiteX6" fmla="*/ 1085850 w 2020133"/>
                            <a:gd name="connsiteY6" fmla="*/ 444500 h 1485900"/>
                            <a:gd name="connsiteX7" fmla="*/ 1130300 w 2020133"/>
                            <a:gd name="connsiteY7" fmla="*/ 457200 h 1485900"/>
                            <a:gd name="connsiteX8" fmla="*/ 1225550 w 2020133"/>
                            <a:gd name="connsiteY8" fmla="*/ 469900 h 1485900"/>
                            <a:gd name="connsiteX9" fmla="*/ 1244600 w 2020133"/>
                            <a:gd name="connsiteY9" fmla="*/ 482600 h 1485900"/>
                            <a:gd name="connsiteX10" fmla="*/ 1282700 w 2020133"/>
                            <a:gd name="connsiteY10" fmla="*/ 488950 h 1485900"/>
                            <a:gd name="connsiteX11" fmla="*/ 1339850 w 2020133"/>
                            <a:gd name="connsiteY11" fmla="*/ 501650 h 1485900"/>
                            <a:gd name="connsiteX12" fmla="*/ 1403350 w 2020133"/>
                            <a:gd name="connsiteY12" fmla="*/ 520700 h 1485900"/>
                            <a:gd name="connsiteX13" fmla="*/ 1473200 w 2020133"/>
                            <a:gd name="connsiteY13" fmla="*/ 539750 h 1485900"/>
                            <a:gd name="connsiteX14" fmla="*/ 1549400 w 2020133"/>
                            <a:gd name="connsiteY14" fmla="*/ 577850 h 1485900"/>
                            <a:gd name="connsiteX15" fmla="*/ 1593850 w 2020133"/>
                            <a:gd name="connsiteY15" fmla="*/ 590550 h 1485900"/>
                            <a:gd name="connsiteX16" fmla="*/ 1651000 w 2020133"/>
                            <a:gd name="connsiteY16" fmla="*/ 609600 h 1485900"/>
                            <a:gd name="connsiteX17" fmla="*/ 1676400 w 2020133"/>
                            <a:gd name="connsiteY17" fmla="*/ 628650 h 1485900"/>
                            <a:gd name="connsiteX18" fmla="*/ 1695450 w 2020133"/>
                            <a:gd name="connsiteY18" fmla="*/ 647700 h 1485900"/>
                            <a:gd name="connsiteX19" fmla="*/ 1727200 w 2020133"/>
                            <a:gd name="connsiteY19" fmla="*/ 660400 h 1485900"/>
                            <a:gd name="connsiteX20" fmla="*/ 1866900 w 2020133"/>
                            <a:gd name="connsiteY20" fmla="*/ 742950 h 1485900"/>
                            <a:gd name="connsiteX21" fmla="*/ 1905000 w 2020133"/>
                            <a:gd name="connsiteY21" fmla="*/ 774700 h 1485900"/>
                            <a:gd name="connsiteX22" fmla="*/ 1917700 w 2020133"/>
                            <a:gd name="connsiteY22" fmla="*/ 793750 h 1485900"/>
                            <a:gd name="connsiteX23" fmla="*/ 1924050 w 2020133"/>
                            <a:gd name="connsiteY23" fmla="*/ 863600 h 1485900"/>
                            <a:gd name="connsiteX24" fmla="*/ 1943100 w 2020133"/>
                            <a:gd name="connsiteY24" fmla="*/ 882650 h 1485900"/>
                            <a:gd name="connsiteX25" fmla="*/ 1968500 w 2020133"/>
                            <a:gd name="connsiteY25" fmla="*/ 965200 h 1485900"/>
                            <a:gd name="connsiteX26" fmla="*/ 1974850 w 2020133"/>
                            <a:gd name="connsiteY26" fmla="*/ 1022350 h 1485900"/>
                            <a:gd name="connsiteX27" fmla="*/ 1993900 w 2020133"/>
                            <a:gd name="connsiteY27" fmla="*/ 1041400 h 1485900"/>
                            <a:gd name="connsiteX28" fmla="*/ 2000250 w 2020133"/>
                            <a:gd name="connsiteY28" fmla="*/ 1092200 h 1485900"/>
                            <a:gd name="connsiteX29" fmla="*/ 2012950 w 2020133"/>
                            <a:gd name="connsiteY29" fmla="*/ 1162050 h 1485900"/>
                            <a:gd name="connsiteX30" fmla="*/ 2019300 w 2020133"/>
                            <a:gd name="connsiteY30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685800 w 2020133"/>
                            <a:gd name="connsiteY4" fmla="*/ 292100 h 1485900"/>
                            <a:gd name="connsiteX5" fmla="*/ 927100 w 2020133"/>
                            <a:gd name="connsiteY5" fmla="*/ 412750 h 1485900"/>
                            <a:gd name="connsiteX6" fmla="*/ 1085850 w 2020133"/>
                            <a:gd name="connsiteY6" fmla="*/ 444500 h 1485900"/>
                            <a:gd name="connsiteX7" fmla="*/ 1225550 w 2020133"/>
                            <a:gd name="connsiteY7" fmla="*/ 469900 h 1485900"/>
                            <a:gd name="connsiteX8" fmla="*/ 1244600 w 2020133"/>
                            <a:gd name="connsiteY8" fmla="*/ 482600 h 1485900"/>
                            <a:gd name="connsiteX9" fmla="*/ 1282700 w 2020133"/>
                            <a:gd name="connsiteY9" fmla="*/ 488950 h 1485900"/>
                            <a:gd name="connsiteX10" fmla="*/ 1339850 w 2020133"/>
                            <a:gd name="connsiteY10" fmla="*/ 501650 h 1485900"/>
                            <a:gd name="connsiteX11" fmla="*/ 1403350 w 2020133"/>
                            <a:gd name="connsiteY11" fmla="*/ 520700 h 1485900"/>
                            <a:gd name="connsiteX12" fmla="*/ 1473200 w 2020133"/>
                            <a:gd name="connsiteY12" fmla="*/ 539750 h 1485900"/>
                            <a:gd name="connsiteX13" fmla="*/ 1549400 w 2020133"/>
                            <a:gd name="connsiteY13" fmla="*/ 577850 h 1485900"/>
                            <a:gd name="connsiteX14" fmla="*/ 1593850 w 2020133"/>
                            <a:gd name="connsiteY14" fmla="*/ 590550 h 1485900"/>
                            <a:gd name="connsiteX15" fmla="*/ 1651000 w 2020133"/>
                            <a:gd name="connsiteY15" fmla="*/ 609600 h 1485900"/>
                            <a:gd name="connsiteX16" fmla="*/ 1676400 w 2020133"/>
                            <a:gd name="connsiteY16" fmla="*/ 628650 h 1485900"/>
                            <a:gd name="connsiteX17" fmla="*/ 1695450 w 2020133"/>
                            <a:gd name="connsiteY17" fmla="*/ 647700 h 1485900"/>
                            <a:gd name="connsiteX18" fmla="*/ 1727200 w 2020133"/>
                            <a:gd name="connsiteY18" fmla="*/ 660400 h 1485900"/>
                            <a:gd name="connsiteX19" fmla="*/ 1866900 w 2020133"/>
                            <a:gd name="connsiteY19" fmla="*/ 742950 h 1485900"/>
                            <a:gd name="connsiteX20" fmla="*/ 1905000 w 2020133"/>
                            <a:gd name="connsiteY20" fmla="*/ 774700 h 1485900"/>
                            <a:gd name="connsiteX21" fmla="*/ 1917700 w 2020133"/>
                            <a:gd name="connsiteY21" fmla="*/ 793750 h 1485900"/>
                            <a:gd name="connsiteX22" fmla="*/ 1924050 w 2020133"/>
                            <a:gd name="connsiteY22" fmla="*/ 863600 h 1485900"/>
                            <a:gd name="connsiteX23" fmla="*/ 1943100 w 2020133"/>
                            <a:gd name="connsiteY23" fmla="*/ 882650 h 1485900"/>
                            <a:gd name="connsiteX24" fmla="*/ 1968500 w 2020133"/>
                            <a:gd name="connsiteY24" fmla="*/ 965200 h 1485900"/>
                            <a:gd name="connsiteX25" fmla="*/ 1974850 w 2020133"/>
                            <a:gd name="connsiteY25" fmla="*/ 1022350 h 1485900"/>
                            <a:gd name="connsiteX26" fmla="*/ 1993900 w 2020133"/>
                            <a:gd name="connsiteY26" fmla="*/ 1041400 h 1485900"/>
                            <a:gd name="connsiteX27" fmla="*/ 2000250 w 2020133"/>
                            <a:gd name="connsiteY27" fmla="*/ 1092200 h 1485900"/>
                            <a:gd name="connsiteX28" fmla="*/ 2012950 w 2020133"/>
                            <a:gd name="connsiteY28" fmla="*/ 1162050 h 1485900"/>
                            <a:gd name="connsiteX29" fmla="*/ 2019300 w 2020133"/>
                            <a:gd name="connsiteY29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685800 w 2020133"/>
                            <a:gd name="connsiteY4" fmla="*/ 292100 h 1485900"/>
                            <a:gd name="connsiteX5" fmla="*/ 927100 w 2020133"/>
                            <a:gd name="connsiteY5" fmla="*/ 412750 h 1485900"/>
                            <a:gd name="connsiteX6" fmla="*/ 1085850 w 2020133"/>
                            <a:gd name="connsiteY6" fmla="*/ 444500 h 1485900"/>
                            <a:gd name="connsiteX7" fmla="*/ 1225550 w 2020133"/>
                            <a:gd name="connsiteY7" fmla="*/ 469900 h 1485900"/>
                            <a:gd name="connsiteX8" fmla="*/ 1244600 w 2020133"/>
                            <a:gd name="connsiteY8" fmla="*/ 482600 h 1485900"/>
                            <a:gd name="connsiteX9" fmla="*/ 1282700 w 2020133"/>
                            <a:gd name="connsiteY9" fmla="*/ 488950 h 1485900"/>
                            <a:gd name="connsiteX10" fmla="*/ 1339850 w 2020133"/>
                            <a:gd name="connsiteY10" fmla="*/ 501650 h 1485900"/>
                            <a:gd name="connsiteX11" fmla="*/ 1403350 w 2020133"/>
                            <a:gd name="connsiteY11" fmla="*/ 520700 h 1485900"/>
                            <a:gd name="connsiteX12" fmla="*/ 1473200 w 2020133"/>
                            <a:gd name="connsiteY12" fmla="*/ 539750 h 1485900"/>
                            <a:gd name="connsiteX13" fmla="*/ 1549400 w 2020133"/>
                            <a:gd name="connsiteY13" fmla="*/ 577850 h 1485900"/>
                            <a:gd name="connsiteX14" fmla="*/ 1593850 w 2020133"/>
                            <a:gd name="connsiteY14" fmla="*/ 590550 h 1485900"/>
                            <a:gd name="connsiteX15" fmla="*/ 1651000 w 2020133"/>
                            <a:gd name="connsiteY15" fmla="*/ 609600 h 1485900"/>
                            <a:gd name="connsiteX16" fmla="*/ 1676400 w 2020133"/>
                            <a:gd name="connsiteY16" fmla="*/ 628650 h 1485900"/>
                            <a:gd name="connsiteX17" fmla="*/ 1695450 w 2020133"/>
                            <a:gd name="connsiteY17" fmla="*/ 647700 h 1485900"/>
                            <a:gd name="connsiteX18" fmla="*/ 1727200 w 2020133"/>
                            <a:gd name="connsiteY18" fmla="*/ 660400 h 1485900"/>
                            <a:gd name="connsiteX19" fmla="*/ 1866900 w 2020133"/>
                            <a:gd name="connsiteY19" fmla="*/ 742950 h 1485900"/>
                            <a:gd name="connsiteX20" fmla="*/ 1905000 w 2020133"/>
                            <a:gd name="connsiteY20" fmla="*/ 774700 h 1485900"/>
                            <a:gd name="connsiteX21" fmla="*/ 1917700 w 2020133"/>
                            <a:gd name="connsiteY21" fmla="*/ 793750 h 1485900"/>
                            <a:gd name="connsiteX22" fmla="*/ 1924050 w 2020133"/>
                            <a:gd name="connsiteY22" fmla="*/ 863600 h 1485900"/>
                            <a:gd name="connsiteX23" fmla="*/ 1943100 w 2020133"/>
                            <a:gd name="connsiteY23" fmla="*/ 882650 h 1485900"/>
                            <a:gd name="connsiteX24" fmla="*/ 1968500 w 2020133"/>
                            <a:gd name="connsiteY24" fmla="*/ 965200 h 1485900"/>
                            <a:gd name="connsiteX25" fmla="*/ 1974850 w 2020133"/>
                            <a:gd name="connsiteY25" fmla="*/ 1022350 h 1485900"/>
                            <a:gd name="connsiteX26" fmla="*/ 1993900 w 2020133"/>
                            <a:gd name="connsiteY26" fmla="*/ 1041400 h 1485900"/>
                            <a:gd name="connsiteX27" fmla="*/ 2000250 w 2020133"/>
                            <a:gd name="connsiteY27" fmla="*/ 1092200 h 1485900"/>
                            <a:gd name="connsiteX28" fmla="*/ 2012950 w 2020133"/>
                            <a:gd name="connsiteY28" fmla="*/ 1162050 h 1485900"/>
                            <a:gd name="connsiteX29" fmla="*/ 2019300 w 2020133"/>
                            <a:gd name="connsiteY29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685800 w 2020133"/>
                            <a:gd name="connsiteY4" fmla="*/ 292100 h 1485900"/>
                            <a:gd name="connsiteX5" fmla="*/ 927100 w 2020133"/>
                            <a:gd name="connsiteY5" fmla="*/ 412750 h 1485900"/>
                            <a:gd name="connsiteX6" fmla="*/ 1085850 w 2020133"/>
                            <a:gd name="connsiteY6" fmla="*/ 444500 h 1485900"/>
                            <a:gd name="connsiteX7" fmla="*/ 1225550 w 2020133"/>
                            <a:gd name="connsiteY7" fmla="*/ 469900 h 1485900"/>
                            <a:gd name="connsiteX8" fmla="*/ 1244600 w 2020133"/>
                            <a:gd name="connsiteY8" fmla="*/ 482600 h 1485900"/>
                            <a:gd name="connsiteX9" fmla="*/ 1339850 w 2020133"/>
                            <a:gd name="connsiteY9" fmla="*/ 501650 h 1485900"/>
                            <a:gd name="connsiteX10" fmla="*/ 1403350 w 2020133"/>
                            <a:gd name="connsiteY10" fmla="*/ 520700 h 1485900"/>
                            <a:gd name="connsiteX11" fmla="*/ 1473200 w 2020133"/>
                            <a:gd name="connsiteY11" fmla="*/ 539750 h 1485900"/>
                            <a:gd name="connsiteX12" fmla="*/ 1549400 w 2020133"/>
                            <a:gd name="connsiteY12" fmla="*/ 577850 h 1485900"/>
                            <a:gd name="connsiteX13" fmla="*/ 1593850 w 2020133"/>
                            <a:gd name="connsiteY13" fmla="*/ 590550 h 1485900"/>
                            <a:gd name="connsiteX14" fmla="*/ 1651000 w 2020133"/>
                            <a:gd name="connsiteY14" fmla="*/ 609600 h 1485900"/>
                            <a:gd name="connsiteX15" fmla="*/ 1676400 w 2020133"/>
                            <a:gd name="connsiteY15" fmla="*/ 628650 h 1485900"/>
                            <a:gd name="connsiteX16" fmla="*/ 1695450 w 2020133"/>
                            <a:gd name="connsiteY16" fmla="*/ 647700 h 1485900"/>
                            <a:gd name="connsiteX17" fmla="*/ 1727200 w 2020133"/>
                            <a:gd name="connsiteY17" fmla="*/ 660400 h 1485900"/>
                            <a:gd name="connsiteX18" fmla="*/ 1866900 w 2020133"/>
                            <a:gd name="connsiteY18" fmla="*/ 742950 h 1485900"/>
                            <a:gd name="connsiteX19" fmla="*/ 1905000 w 2020133"/>
                            <a:gd name="connsiteY19" fmla="*/ 774700 h 1485900"/>
                            <a:gd name="connsiteX20" fmla="*/ 1917700 w 2020133"/>
                            <a:gd name="connsiteY20" fmla="*/ 793750 h 1485900"/>
                            <a:gd name="connsiteX21" fmla="*/ 1924050 w 2020133"/>
                            <a:gd name="connsiteY21" fmla="*/ 863600 h 1485900"/>
                            <a:gd name="connsiteX22" fmla="*/ 1943100 w 2020133"/>
                            <a:gd name="connsiteY22" fmla="*/ 882650 h 1485900"/>
                            <a:gd name="connsiteX23" fmla="*/ 1968500 w 2020133"/>
                            <a:gd name="connsiteY23" fmla="*/ 965200 h 1485900"/>
                            <a:gd name="connsiteX24" fmla="*/ 1974850 w 2020133"/>
                            <a:gd name="connsiteY24" fmla="*/ 1022350 h 1485900"/>
                            <a:gd name="connsiteX25" fmla="*/ 1993900 w 2020133"/>
                            <a:gd name="connsiteY25" fmla="*/ 1041400 h 1485900"/>
                            <a:gd name="connsiteX26" fmla="*/ 2000250 w 2020133"/>
                            <a:gd name="connsiteY26" fmla="*/ 1092200 h 1485900"/>
                            <a:gd name="connsiteX27" fmla="*/ 2012950 w 2020133"/>
                            <a:gd name="connsiteY27" fmla="*/ 1162050 h 1485900"/>
                            <a:gd name="connsiteX28" fmla="*/ 2019300 w 2020133"/>
                            <a:gd name="connsiteY28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685800 w 2020133"/>
                            <a:gd name="connsiteY4" fmla="*/ 292100 h 1485900"/>
                            <a:gd name="connsiteX5" fmla="*/ 927100 w 2020133"/>
                            <a:gd name="connsiteY5" fmla="*/ 412750 h 1485900"/>
                            <a:gd name="connsiteX6" fmla="*/ 1085850 w 2020133"/>
                            <a:gd name="connsiteY6" fmla="*/ 444500 h 1485900"/>
                            <a:gd name="connsiteX7" fmla="*/ 1225550 w 2020133"/>
                            <a:gd name="connsiteY7" fmla="*/ 469900 h 1485900"/>
                            <a:gd name="connsiteX8" fmla="*/ 1339850 w 2020133"/>
                            <a:gd name="connsiteY8" fmla="*/ 501650 h 1485900"/>
                            <a:gd name="connsiteX9" fmla="*/ 1403350 w 2020133"/>
                            <a:gd name="connsiteY9" fmla="*/ 520700 h 1485900"/>
                            <a:gd name="connsiteX10" fmla="*/ 1473200 w 2020133"/>
                            <a:gd name="connsiteY10" fmla="*/ 539750 h 1485900"/>
                            <a:gd name="connsiteX11" fmla="*/ 1549400 w 2020133"/>
                            <a:gd name="connsiteY11" fmla="*/ 577850 h 1485900"/>
                            <a:gd name="connsiteX12" fmla="*/ 1593850 w 2020133"/>
                            <a:gd name="connsiteY12" fmla="*/ 590550 h 1485900"/>
                            <a:gd name="connsiteX13" fmla="*/ 1651000 w 2020133"/>
                            <a:gd name="connsiteY13" fmla="*/ 609600 h 1485900"/>
                            <a:gd name="connsiteX14" fmla="*/ 1676400 w 2020133"/>
                            <a:gd name="connsiteY14" fmla="*/ 628650 h 1485900"/>
                            <a:gd name="connsiteX15" fmla="*/ 1695450 w 2020133"/>
                            <a:gd name="connsiteY15" fmla="*/ 647700 h 1485900"/>
                            <a:gd name="connsiteX16" fmla="*/ 1727200 w 2020133"/>
                            <a:gd name="connsiteY16" fmla="*/ 660400 h 1485900"/>
                            <a:gd name="connsiteX17" fmla="*/ 1866900 w 2020133"/>
                            <a:gd name="connsiteY17" fmla="*/ 742950 h 1485900"/>
                            <a:gd name="connsiteX18" fmla="*/ 1905000 w 2020133"/>
                            <a:gd name="connsiteY18" fmla="*/ 774700 h 1485900"/>
                            <a:gd name="connsiteX19" fmla="*/ 1917700 w 2020133"/>
                            <a:gd name="connsiteY19" fmla="*/ 793750 h 1485900"/>
                            <a:gd name="connsiteX20" fmla="*/ 1924050 w 2020133"/>
                            <a:gd name="connsiteY20" fmla="*/ 863600 h 1485900"/>
                            <a:gd name="connsiteX21" fmla="*/ 1943100 w 2020133"/>
                            <a:gd name="connsiteY21" fmla="*/ 882650 h 1485900"/>
                            <a:gd name="connsiteX22" fmla="*/ 1968500 w 2020133"/>
                            <a:gd name="connsiteY22" fmla="*/ 965200 h 1485900"/>
                            <a:gd name="connsiteX23" fmla="*/ 1974850 w 2020133"/>
                            <a:gd name="connsiteY23" fmla="*/ 1022350 h 1485900"/>
                            <a:gd name="connsiteX24" fmla="*/ 1993900 w 2020133"/>
                            <a:gd name="connsiteY24" fmla="*/ 1041400 h 1485900"/>
                            <a:gd name="connsiteX25" fmla="*/ 2000250 w 2020133"/>
                            <a:gd name="connsiteY25" fmla="*/ 1092200 h 1485900"/>
                            <a:gd name="connsiteX26" fmla="*/ 2012950 w 2020133"/>
                            <a:gd name="connsiteY26" fmla="*/ 1162050 h 1485900"/>
                            <a:gd name="connsiteX27" fmla="*/ 2019300 w 2020133"/>
                            <a:gd name="connsiteY27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685800 w 2020133"/>
                            <a:gd name="connsiteY4" fmla="*/ 292100 h 1485900"/>
                            <a:gd name="connsiteX5" fmla="*/ 927100 w 2020133"/>
                            <a:gd name="connsiteY5" fmla="*/ 412750 h 1485900"/>
                            <a:gd name="connsiteX6" fmla="*/ 1085850 w 2020133"/>
                            <a:gd name="connsiteY6" fmla="*/ 444500 h 1485900"/>
                            <a:gd name="connsiteX7" fmla="*/ 1225550 w 2020133"/>
                            <a:gd name="connsiteY7" fmla="*/ 469900 h 1485900"/>
                            <a:gd name="connsiteX8" fmla="*/ 1339850 w 2020133"/>
                            <a:gd name="connsiteY8" fmla="*/ 501650 h 1485900"/>
                            <a:gd name="connsiteX9" fmla="*/ 1403350 w 2020133"/>
                            <a:gd name="connsiteY9" fmla="*/ 520700 h 1485900"/>
                            <a:gd name="connsiteX10" fmla="*/ 1473200 w 2020133"/>
                            <a:gd name="connsiteY10" fmla="*/ 539750 h 1485900"/>
                            <a:gd name="connsiteX11" fmla="*/ 1549400 w 2020133"/>
                            <a:gd name="connsiteY11" fmla="*/ 577850 h 1485900"/>
                            <a:gd name="connsiteX12" fmla="*/ 1593850 w 2020133"/>
                            <a:gd name="connsiteY12" fmla="*/ 590550 h 1485900"/>
                            <a:gd name="connsiteX13" fmla="*/ 1651000 w 2020133"/>
                            <a:gd name="connsiteY13" fmla="*/ 609600 h 1485900"/>
                            <a:gd name="connsiteX14" fmla="*/ 1676400 w 2020133"/>
                            <a:gd name="connsiteY14" fmla="*/ 628650 h 1485900"/>
                            <a:gd name="connsiteX15" fmla="*/ 1695450 w 2020133"/>
                            <a:gd name="connsiteY15" fmla="*/ 647700 h 1485900"/>
                            <a:gd name="connsiteX16" fmla="*/ 1727200 w 2020133"/>
                            <a:gd name="connsiteY16" fmla="*/ 660400 h 1485900"/>
                            <a:gd name="connsiteX17" fmla="*/ 1866900 w 2020133"/>
                            <a:gd name="connsiteY17" fmla="*/ 742950 h 1485900"/>
                            <a:gd name="connsiteX18" fmla="*/ 1905000 w 2020133"/>
                            <a:gd name="connsiteY18" fmla="*/ 774700 h 1485900"/>
                            <a:gd name="connsiteX19" fmla="*/ 1917700 w 2020133"/>
                            <a:gd name="connsiteY19" fmla="*/ 793750 h 1485900"/>
                            <a:gd name="connsiteX20" fmla="*/ 1924050 w 2020133"/>
                            <a:gd name="connsiteY20" fmla="*/ 863600 h 1485900"/>
                            <a:gd name="connsiteX21" fmla="*/ 1943100 w 2020133"/>
                            <a:gd name="connsiteY21" fmla="*/ 882650 h 1485900"/>
                            <a:gd name="connsiteX22" fmla="*/ 1968500 w 2020133"/>
                            <a:gd name="connsiteY22" fmla="*/ 965200 h 1485900"/>
                            <a:gd name="connsiteX23" fmla="*/ 1974850 w 2020133"/>
                            <a:gd name="connsiteY23" fmla="*/ 1022350 h 1485900"/>
                            <a:gd name="connsiteX24" fmla="*/ 1993900 w 2020133"/>
                            <a:gd name="connsiteY24" fmla="*/ 1041400 h 1485900"/>
                            <a:gd name="connsiteX25" fmla="*/ 2000250 w 2020133"/>
                            <a:gd name="connsiteY25" fmla="*/ 1092200 h 1485900"/>
                            <a:gd name="connsiteX26" fmla="*/ 2012950 w 2020133"/>
                            <a:gd name="connsiteY26" fmla="*/ 1162050 h 1485900"/>
                            <a:gd name="connsiteX27" fmla="*/ 2019300 w 2020133"/>
                            <a:gd name="connsiteY27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685800 w 2020133"/>
                            <a:gd name="connsiteY4" fmla="*/ 292100 h 1485900"/>
                            <a:gd name="connsiteX5" fmla="*/ 927100 w 2020133"/>
                            <a:gd name="connsiteY5" fmla="*/ 412750 h 1485900"/>
                            <a:gd name="connsiteX6" fmla="*/ 1085850 w 2020133"/>
                            <a:gd name="connsiteY6" fmla="*/ 444500 h 1485900"/>
                            <a:gd name="connsiteX7" fmla="*/ 1225550 w 2020133"/>
                            <a:gd name="connsiteY7" fmla="*/ 469900 h 1485900"/>
                            <a:gd name="connsiteX8" fmla="*/ 1403350 w 2020133"/>
                            <a:gd name="connsiteY8" fmla="*/ 520700 h 1485900"/>
                            <a:gd name="connsiteX9" fmla="*/ 1473200 w 2020133"/>
                            <a:gd name="connsiteY9" fmla="*/ 539750 h 1485900"/>
                            <a:gd name="connsiteX10" fmla="*/ 1549400 w 2020133"/>
                            <a:gd name="connsiteY10" fmla="*/ 577850 h 1485900"/>
                            <a:gd name="connsiteX11" fmla="*/ 1593850 w 2020133"/>
                            <a:gd name="connsiteY11" fmla="*/ 590550 h 1485900"/>
                            <a:gd name="connsiteX12" fmla="*/ 1651000 w 2020133"/>
                            <a:gd name="connsiteY12" fmla="*/ 609600 h 1485900"/>
                            <a:gd name="connsiteX13" fmla="*/ 1676400 w 2020133"/>
                            <a:gd name="connsiteY13" fmla="*/ 628650 h 1485900"/>
                            <a:gd name="connsiteX14" fmla="*/ 1695450 w 2020133"/>
                            <a:gd name="connsiteY14" fmla="*/ 647700 h 1485900"/>
                            <a:gd name="connsiteX15" fmla="*/ 1727200 w 2020133"/>
                            <a:gd name="connsiteY15" fmla="*/ 660400 h 1485900"/>
                            <a:gd name="connsiteX16" fmla="*/ 1866900 w 2020133"/>
                            <a:gd name="connsiteY16" fmla="*/ 742950 h 1485900"/>
                            <a:gd name="connsiteX17" fmla="*/ 1905000 w 2020133"/>
                            <a:gd name="connsiteY17" fmla="*/ 774700 h 1485900"/>
                            <a:gd name="connsiteX18" fmla="*/ 1917700 w 2020133"/>
                            <a:gd name="connsiteY18" fmla="*/ 793750 h 1485900"/>
                            <a:gd name="connsiteX19" fmla="*/ 1924050 w 2020133"/>
                            <a:gd name="connsiteY19" fmla="*/ 863600 h 1485900"/>
                            <a:gd name="connsiteX20" fmla="*/ 1943100 w 2020133"/>
                            <a:gd name="connsiteY20" fmla="*/ 882650 h 1485900"/>
                            <a:gd name="connsiteX21" fmla="*/ 1968500 w 2020133"/>
                            <a:gd name="connsiteY21" fmla="*/ 965200 h 1485900"/>
                            <a:gd name="connsiteX22" fmla="*/ 1974850 w 2020133"/>
                            <a:gd name="connsiteY22" fmla="*/ 1022350 h 1485900"/>
                            <a:gd name="connsiteX23" fmla="*/ 1993900 w 2020133"/>
                            <a:gd name="connsiteY23" fmla="*/ 1041400 h 1485900"/>
                            <a:gd name="connsiteX24" fmla="*/ 2000250 w 2020133"/>
                            <a:gd name="connsiteY24" fmla="*/ 1092200 h 1485900"/>
                            <a:gd name="connsiteX25" fmla="*/ 2012950 w 2020133"/>
                            <a:gd name="connsiteY25" fmla="*/ 1162050 h 1485900"/>
                            <a:gd name="connsiteX26" fmla="*/ 2019300 w 2020133"/>
                            <a:gd name="connsiteY26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685800 w 2020133"/>
                            <a:gd name="connsiteY4" fmla="*/ 292100 h 1485900"/>
                            <a:gd name="connsiteX5" fmla="*/ 927100 w 2020133"/>
                            <a:gd name="connsiteY5" fmla="*/ 412750 h 1485900"/>
                            <a:gd name="connsiteX6" fmla="*/ 1085850 w 2020133"/>
                            <a:gd name="connsiteY6" fmla="*/ 444500 h 1485900"/>
                            <a:gd name="connsiteX7" fmla="*/ 1225550 w 2020133"/>
                            <a:gd name="connsiteY7" fmla="*/ 469900 h 1485900"/>
                            <a:gd name="connsiteX8" fmla="*/ 1403350 w 2020133"/>
                            <a:gd name="connsiteY8" fmla="*/ 520700 h 1485900"/>
                            <a:gd name="connsiteX9" fmla="*/ 1473200 w 2020133"/>
                            <a:gd name="connsiteY9" fmla="*/ 539750 h 1485900"/>
                            <a:gd name="connsiteX10" fmla="*/ 1549400 w 2020133"/>
                            <a:gd name="connsiteY10" fmla="*/ 577850 h 1485900"/>
                            <a:gd name="connsiteX11" fmla="*/ 1593850 w 2020133"/>
                            <a:gd name="connsiteY11" fmla="*/ 590550 h 1485900"/>
                            <a:gd name="connsiteX12" fmla="*/ 1651000 w 2020133"/>
                            <a:gd name="connsiteY12" fmla="*/ 609600 h 1485900"/>
                            <a:gd name="connsiteX13" fmla="*/ 1676400 w 2020133"/>
                            <a:gd name="connsiteY13" fmla="*/ 628650 h 1485900"/>
                            <a:gd name="connsiteX14" fmla="*/ 1695450 w 2020133"/>
                            <a:gd name="connsiteY14" fmla="*/ 647700 h 1485900"/>
                            <a:gd name="connsiteX15" fmla="*/ 1727200 w 2020133"/>
                            <a:gd name="connsiteY15" fmla="*/ 660400 h 1485900"/>
                            <a:gd name="connsiteX16" fmla="*/ 1866900 w 2020133"/>
                            <a:gd name="connsiteY16" fmla="*/ 742950 h 1485900"/>
                            <a:gd name="connsiteX17" fmla="*/ 1905000 w 2020133"/>
                            <a:gd name="connsiteY17" fmla="*/ 774700 h 1485900"/>
                            <a:gd name="connsiteX18" fmla="*/ 1917700 w 2020133"/>
                            <a:gd name="connsiteY18" fmla="*/ 793750 h 1485900"/>
                            <a:gd name="connsiteX19" fmla="*/ 1924050 w 2020133"/>
                            <a:gd name="connsiteY19" fmla="*/ 863600 h 1485900"/>
                            <a:gd name="connsiteX20" fmla="*/ 1943100 w 2020133"/>
                            <a:gd name="connsiteY20" fmla="*/ 882650 h 1485900"/>
                            <a:gd name="connsiteX21" fmla="*/ 1968500 w 2020133"/>
                            <a:gd name="connsiteY21" fmla="*/ 965200 h 1485900"/>
                            <a:gd name="connsiteX22" fmla="*/ 1974850 w 2020133"/>
                            <a:gd name="connsiteY22" fmla="*/ 1022350 h 1485900"/>
                            <a:gd name="connsiteX23" fmla="*/ 1993900 w 2020133"/>
                            <a:gd name="connsiteY23" fmla="*/ 1041400 h 1485900"/>
                            <a:gd name="connsiteX24" fmla="*/ 2000250 w 2020133"/>
                            <a:gd name="connsiteY24" fmla="*/ 1092200 h 1485900"/>
                            <a:gd name="connsiteX25" fmla="*/ 2012950 w 2020133"/>
                            <a:gd name="connsiteY25" fmla="*/ 1162050 h 1485900"/>
                            <a:gd name="connsiteX26" fmla="*/ 2019300 w 2020133"/>
                            <a:gd name="connsiteY26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685800 w 2020133"/>
                            <a:gd name="connsiteY4" fmla="*/ 292100 h 1485900"/>
                            <a:gd name="connsiteX5" fmla="*/ 927100 w 2020133"/>
                            <a:gd name="connsiteY5" fmla="*/ 412750 h 1485900"/>
                            <a:gd name="connsiteX6" fmla="*/ 1085850 w 2020133"/>
                            <a:gd name="connsiteY6" fmla="*/ 444500 h 1485900"/>
                            <a:gd name="connsiteX7" fmla="*/ 1225550 w 2020133"/>
                            <a:gd name="connsiteY7" fmla="*/ 469900 h 1485900"/>
                            <a:gd name="connsiteX8" fmla="*/ 1403350 w 2020133"/>
                            <a:gd name="connsiteY8" fmla="*/ 520700 h 1485900"/>
                            <a:gd name="connsiteX9" fmla="*/ 1473200 w 2020133"/>
                            <a:gd name="connsiteY9" fmla="*/ 539750 h 1485900"/>
                            <a:gd name="connsiteX10" fmla="*/ 1549400 w 2020133"/>
                            <a:gd name="connsiteY10" fmla="*/ 577850 h 1485900"/>
                            <a:gd name="connsiteX11" fmla="*/ 1593850 w 2020133"/>
                            <a:gd name="connsiteY11" fmla="*/ 590550 h 1485900"/>
                            <a:gd name="connsiteX12" fmla="*/ 1651000 w 2020133"/>
                            <a:gd name="connsiteY12" fmla="*/ 609600 h 1485900"/>
                            <a:gd name="connsiteX13" fmla="*/ 1676400 w 2020133"/>
                            <a:gd name="connsiteY13" fmla="*/ 628650 h 1485900"/>
                            <a:gd name="connsiteX14" fmla="*/ 1695450 w 2020133"/>
                            <a:gd name="connsiteY14" fmla="*/ 647700 h 1485900"/>
                            <a:gd name="connsiteX15" fmla="*/ 1727200 w 2020133"/>
                            <a:gd name="connsiteY15" fmla="*/ 660400 h 1485900"/>
                            <a:gd name="connsiteX16" fmla="*/ 1866900 w 2020133"/>
                            <a:gd name="connsiteY16" fmla="*/ 742950 h 1485900"/>
                            <a:gd name="connsiteX17" fmla="*/ 1905000 w 2020133"/>
                            <a:gd name="connsiteY17" fmla="*/ 774700 h 1485900"/>
                            <a:gd name="connsiteX18" fmla="*/ 1917700 w 2020133"/>
                            <a:gd name="connsiteY18" fmla="*/ 793750 h 1485900"/>
                            <a:gd name="connsiteX19" fmla="*/ 1924050 w 2020133"/>
                            <a:gd name="connsiteY19" fmla="*/ 863600 h 1485900"/>
                            <a:gd name="connsiteX20" fmla="*/ 1943100 w 2020133"/>
                            <a:gd name="connsiteY20" fmla="*/ 882650 h 1485900"/>
                            <a:gd name="connsiteX21" fmla="*/ 1968500 w 2020133"/>
                            <a:gd name="connsiteY21" fmla="*/ 965200 h 1485900"/>
                            <a:gd name="connsiteX22" fmla="*/ 1974850 w 2020133"/>
                            <a:gd name="connsiteY22" fmla="*/ 1022350 h 1485900"/>
                            <a:gd name="connsiteX23" fmla="*/ 1993900 w 2020133"/>
                            <a:gd name="connsiteY23" fmla="*/ 1041400 h 1485900"/>
                            <a:gd name="connsiteX24" fmla="*/ 2000250 w 2020133"/>
                            <a:gd name="connsiteY24" fmla="*/ 1092200 h 1485900"/>
                            <a:gd name="connsiteX25" fmla="*/ 2012950 w 2020133"/>
                            <a:gd name="connsiteY25" fmla="*/ 1162050 h 1485900"/>
                            <a:gd name="connsiteX26" fmla="*/ 2019300 w 2020133"/>
                            <a:gd name="connsiteY26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685800 w 2020133"/>
                            <a:gd name="connsiteY4" fmla="*/ 292100 h 1485900"/>
                            <a:gd name="connsiteX5" fmla="*/ 927100 w 2020133"/>
                            <a:gd name="connsiteY5" fmla="*/ 412750 h 1485900"/>
                            <a:gd name="connsiteX6" fmla="*/ 1085850 w 2020133"/>
                            <a:gd name="connsiteY6" fmla="*/ 444500 h 1485900"/>
                            <a:gd name="connsiteX7" fmla="*/ 1225550 w 2020133"/>
                            <a:gd name="connsiteY7" fmla="*/ 469900 h 1485900"/>
                            <a:gd name="connsiteX8" fmla="*/ 1403350 w 2020133"/>
                            <a:gd name="connsiteY8" fmla="*/ 520700 h 1485900"/>
                            <a:gd name="connsiteX9" fmla="*/ 1549400 w 2020133"/>
                            <a:gd name="connsiteY9" fmla="*/ 577850 h 1485900"/>
                            <a:gd name="connsiteX10" fmla="*/ 1593850 w 2020133"/>
                            <a:gd name="connsiteY10" fmla="*/ 590550 h 1485900"/>
                            <a:gd name="connsiteX11" fmla="*/ 1651000 w 2020133"/>
                            <a:gd name="connsiteY11" fmla="*/ 609600 h 1485900"/>
                            <a:gd name="connsiteX12" fmla="*/ 1676400 w 2020133"/>
                            <a:gd name="connsiteY12" fmla="*/ 628650 h 1485900"/>
                            <a:gd name="connsiteX13" fmla="*/ 1695450 w 2020133"/>
                            <a:gd name="connsiteY13" fmla="*/ 647700 h 1485900"/>
                            <a:gd name="connsiteX14" fmla="*/ 1727200 w 2020133"/>
                            <a:gd name="connsiteY14" fmla="*/ 660400 h 1485900"/>
                            <a:gd name="connsiteX15" fmla="*/ 1866900 w 2020133"/>
                            <a:gd name="connsiteY15" fmla="*/ 742950 h 1485900"/>
                            <a:gd name="connsiteX16" fmla="*/ 1905000 w 2020133"/>
                            <a:gd name="connsiteY16" fmla="*/ 774700 h 1485900"/>
                            <a:gd name="connsiteX17" fmla="*/ 1917700 w 2020133"/>
                            <a:gd name="connsiteY17" fmla="*/ 793750 h 1485900"/>
                            <a:gd name="connsiteX18" fmla="*/ 1924050 w 2020133"/>
                            <a:gd name="connsiteY18" fmla="*/ 863600 h 1485900"/>
                            <a:gd name="connsiteX19" fmla="*/ 1943100 w 2020133"/>
                            <a:gd name="connsiteY19" fmla="*/ 882650 h 1485900"/>
                            <a:gd name="connsiteX20" fmla="*/ 1968500 w 2020133"/>
                            <a:gd name="connsiteY20" fmla="*/ 965200 h 1485900"/>
                            <a:gd name="connsiteX21" fmla="*/ 1974850 w 2020133"/>
                            <a:gd name="connsiteY21" fmla="*/ 1022350 h 1485900"/>
                            <a:gd name="connsiteX22" fmla="*/ 1993900 w 2020133"/>
                            <a:gd name="connsiteY22" fmla="*/ 1041400 h 1485900"/>
                            <a:gd name="connsiteX23" fmla="*/ 2000250 w 2020133"/>
                            <a:gd name="connsiteY23" fmla="*/ 1092200 h 1485900"/>
                            <a:gd name="connsiteX24" fmla="*/ 2012950 w 2020133"/>
                            <a:gd name="connsiteY24" fmla="*/ 1162050 h 1485900"/>
                            <a:gd name="connsiteX25" fmla="*/ 2019300 w 2020133"/>
                            <a:gd name="connsiteY25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685800 w 2020133"/>
                            <a:gd name="connsiteY4" fmla="*/ 292100 h 1485900"/>
                            <a:gd name="connsiteX5" fmla="*/ 927100 w 2020133"/>
                            <a:gd name="connsiteY5" fmla="*/ 412750 h 1485900"/>
                            <a:gd name="connsiteX6" fmla="*/ 1085850 w 2020133"/>
                            <a:gd name="connsiteY6" fmla="*/ 444500 h 1485900"/>
                            <a:gd name="connsiteX7" fmla="*/ 1225550 w 2020133"/>
                            <a:gd name="connsiteY7" fmla="*/ 469900 h 1485900"/>
                            <a:gd name="connsiteX8" fmla="*/ 1403350 w 2020133"/>
                            <a:gd name="connsiteY8" fmla="*/ 520700 h 1485900"/>
                            <a:gd name="connsiteX9" fmla="*/ 1549400 w 2020133"/>
                            <a:gd name="connsiteY9" fmla="*/ 577850 h 1485900"/>
                            <a:gd name="connsiteX10" fmla="*/ 1651000 w 2020133"/>
                            <a:gd name="connsiteY10" fmla="*/ 609600 h 1485900"/>
                            <a:gd name="connsiteX11" fmla="*/ 1676400 w 2020133"/>
                            <a:gd name="connsiteY11" fmla="*/ 628650 h 1485900"/>
                            <a:gd name="connsiteX12" fmla="*/ 1695450 w 2020133"/>
                            <a:gd name="connsiteY12" fmla="*/ 647700 h 1485900"/>
                            <a:gd name="connsiteX13" fmla="*/ 1727200 w 2020133"/>
                            <a:gd name="connsiteY13" fmla="*/ 660400 h 1485900"/>
                            <a:gd name="connsiteX14" fmla="*/ 1866900 w 2020133"/>
                            <a:gd name="connsiteY14" fmla="*/ 742950 h 1485900"/>
                            <a:gd name="connsiteX15" fmla="*/ 1905000 w 2020133"/>
                            <a:gd name="connsiteY15" fmla="*/ 774700 h 1485900"/>
                            <a:gd name="connsiteX16" fmla="*/ 1917700 w 2020133"/>
                            <a:gd name="connsiteY16" fmla="*/ 793750 h 1485900"/>
                            <a:gd name="connsiteX17" fmla="*/ 1924050 w 2020133"/>
                            <a:gd name="connsiteY17" fmla="*/ 863600 h 1485900"/>
                            <a:gd name="connsiteX18" fmla="*/ 1943100 w 2020133"/>
                            <a:gd name="connsiteY18" fmla="*/ 882650 h 1485900"/>
                            <a:gd name="connsiteX19" fmla="*/ 1968500 w 2020133"/>
                            <a:gd name="connsiteY19" fmla="*/ 965200 h 1485900"/>
                            <a:gd name="connsiteX20" fmla="*/ 1974850 w 2020133"/>
                            <a:gd name="connsiteY20" fmla="*/ 1022350 h 1485900"/>
                            <a:gd name="connsiteX21" fmla="*/ 1993900 w 2020133"/>
                            <a:gd name="connsiteY21" fmla="*/ 1041400 h 1485900"/>
                            <a:gd name="connsiteX22" fmla="*/ 2000250 w 2020133"/>
                            <a:gd name="connsiteY22" fmla="*/ 1092200 h 1485900"/>
                            <a:gd name="connsiteX23" fmla="*/ 2012950 w 2020133"/>
                            <a:gd name="connsiteY23" fmla="*/ 1162050 h 1485900"/>
                            <a:gd name="connsiteX24" fmla="*/ 2019300 w 2020133"/>
                            <a:gd name="connsiteY24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685800 w 2020133"/>
                            <a:gd name="connsiteY4" fmla="*/ 292100 h 1485900"/>
                            <a:gd name="connsiteX5" fmla="*/ 927100 w 2020133"/>
                            <a:gd name="connsiteY5" fmla="*/ 412750 h 1485900"/>
                            <a:gd name="connsiteX6" fmla="*/ 1085850 w 2020133"/>
                            <a:gd name="connsiteY6" fmla="*/ 444500 h 1485900"/>
                            <a:gd name="connsiteX7" fmla="*/ 1225550 w 2020133"/>
                            <a:gd name="connsiteY7" fmla="*/ 469900 h 1485900"/>
                            <a:gd name="connsiteX8" fmla="*/ 1403350 w 2020133"/>
                            <a:gd name="connsiteY8" fmla="*/ 520700 h 1485900"/>
                            <a:gd name="connsiteX9" fmla="*/ 1549400 w 2020133"/>
                            <a:gd name="connsiteY9" fmla="*/ 577850 h 1485900"/>
                            <a:gd name="connsiteX10" fmla="*/ 1651000 w 2020133"/>
                            <a:gd name="connsiteY10" fmla="*/ 609600 h 1485900"/>
                            <a:gd name="connsiteX11" fmla="*/ 1676400 w 2020133"/>
                            <a:gd name="connsiteY11" fmla="*/ 628650 h 1485900"/>
                            <a:gd name="connsiteX12" fmla="*/ 1695450 w 2020133"/>
                            <a:gd name="connsiteY12" fmla="*/ 647700 h 1485900"/>
                            <a:gd name="connsiteX13" fmla="*/ 1727200 w 2020133"/>
                            <a:gd name="connsiteY13" fmla="*/ 660400 h 1485900"/>
                            <a:gd name="connsiteX14" fmla="*/ 1866900 w 2020133"/>
                            <a:gd name="connsiteY14" fmla="*/ 742950 h 1485900"/>
                            <a:gd name="connsiteX15" fmla="*/ 1905000 w 2020133"/>
                            <a:gd name="connsiteY15" fmla="*/ 774700 h 1485900"/>
                            <a:gd name="connsiteX16" fmla="*/ 1917700 w 2020133"/>
                            <a:gd name="connsiteY16" fmla="*/ 793750 h 1485900"/>
                            <a:gd name="connsiteX17" fmla="*/ 1924050 w 2020133"/>
                            <a:gd name="connsiteY17" fmla="*/ 863600 h 1485900"/>
                            <a:gd name="connsiteX18" fmla="*/ 1943100 w 2020133"/>
                            <a:gd name="connsiteY18" fmla="*/ 882650 h 1485900"/>
                            <a:gd name="connsiteX19" fmla="*/ 1968500 w 2020133"/>
                            <a:gd name="connsiteY19" fmla="*/ 965200 h 1485900"/>
                            <a:gd name="connsiteX20" fmla="*/ 1974850 w 2020133"/>
                            <a:gd name="connsiteY20" fmla="*/ 1022350 h 1485900"/>
                            <a:gd name="connsiteX21" fmla="*/ 1993900 w 2020133"/>
                            <a:gd name="connsiteY21" fmla="*/ 1041400 h 1485900"/>
                            <a:gd name="connsiteX22" fmla="*/ 2000250 w 2020133"/>
                            <a:gd name="connsiteY22" fmla="*/ 1092200 h 1485900"/>
                            <a:gd name="connsiteX23" fmla="*/ 2012950 w 2020133"/>
                            <a:gd name="connsiteY23" fmla="*/ 1162050 h 1485900"/>
                            <a:gd name="connsiteX24" fmla="*/ 2019300 w 2020133"/>
                            <a:gd name="connsiteY24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685800 w 2020133"/>
                            <a:gd name="connsiteY4" fmla="*/ 292100 h 1485900"/>
                            <a:gd name="connsiteX5" fmla="*/ 927100 w 2020133"/>
                            <a:gd name="connsiteY5" fmla="*/ 412750 h 1485900"/>
                            <a:gd name="connsiteX6" fmla="*/ 1085850 w 2020133"/>
                            <a:gd name="connsiteY6" fmla="*/ 444500 h 1485900"/>
                            <a:gd name="connsiteX7" fmla="*/ 1225550 w 2020133"/>
                            <a:gd name="connsiteY7" fmla="*/ 469900 h 1485900"/>
                            <a:gd name="connsiteX8" fmla="*/ 1403350 w 2020133"/>
                            <a:gd name="connsiteY8" fmla="*/ 520700 h 1485900"/>
                            <a:gd name="connsiteX9" fmla="*/ 1549400 w 2020133"/>
                            <a:gd name="connsiteY9" fmla="*/ 577850 h 1485900"/>
                            <a:gd name="connsiteX10" fmla="*/ 1651000 w 2020133"/>
                            <a:gd name="connsiteY10" fmla="*/ 609600 h 1485900"/>
                            <a:gd name="connsiteX11" fmla="*/ 1676400 w 2020133"/>
                            <a:gd name="connsiteY11" fmla="*/ 628650 h 1485900"/>
                            <a:gd name="connsiteX12" fmla="*/ 1695450 w 2020133"/>
                            <a:gd name="connsiteY12" fmla="*/ 647700 h 1485900"/>
                            <a:gd name="connsiteX13" fmla="*/ 1727200 w 2020133"/>
                            <a:gd name="connsiteY13" fmla="*/ 660400 h 1485900"/>
                            <a:gd name="connsiteX14" fmla="*/ 1866900 w 2020133"/>
                            <a:gd name="connsiteY14" fmla="*/ 742950 h 1485900"/>
                            <a:gd name="connsiteX15" fmla="*/ 1905000 w 2020133"/>
                            <a:gd name="connsiteY15" fmla="*/ 774700 h 1485900"/>
                            <a:gd name="connsiteX16" fmla="*/ 1917700 w 2020133"/>
                            <a:gd name="connsiteY16" fmla="*/ 793750 h 1485900"/>
                            <a:gd name="connsiteX17" fmla="*/ 1924050 w 2020133"/>
                            <a:gd name="connsiteY17" fmla="*/ 863600 h 1485900"/>
                            <a:gd name="connsiteX18" fmla="*/ 1943100 w 2020133"/>
                            <a:gd name="connsiteY18" fmla="*/ 882650 h 1485900"/>
                            <a:gd name="connsiteX19" fmla="*/ 1968500 w 2020133"/>
                            <a:gd name="connsiteY19" fmla="*/ 965200 h 1485900"/>
                            <a:gd name="connsiteX20" fmla="*/ 1974850 w 2020133"/>
                            <a:gd name="connsiteY20" fmla="*/ 1022350 h 1485900"/>
                            <a:gd name="connsiteX21" fmla="*/ 1993900 w 2020133"/>
                            <a:gd name="connsiteY21" fmla="*/ 1041400 h 1485900"/>
                            <a:gd name="connsiteX22" fmla="*/ 2000250 w 2020133"/>
                            <a:gd name="connsiteY22" fmla="*/ 1092200 h 1485900"/>
                            <a:gd name="connsiteX23" fmla="*/ 2012950 w 2020133"/>
                            <a:gd name="connsiteY23" fmla="*/ 1162050 h 1485900"/>
                            <a:gd name="connsiteX24" fmla="*/ 2019300 w 2020133"/>
                            <a:gd name="connsiteY24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685800 w 2020133"/>
                            <a:gd name="connsiteY4" fmla="*/ 292100 h 1485900"/>
                            <a:gd name="connsiteX5" fmla="*/ 927100 w 2020133"/>
                            <a:gd name="connsiteY5" fmla="*/ 412750 h 1485900"/>
                            <a:gd name="connsiteX6" fmla="*/ 1085850 w 2020133"/>
                            <a:gd name="connsiteY6" fmla="*/ 444500 h 1485900"/>
                            <a:gd name="connsiteX7" fmla="*/ 1225550 w 2020133"/>
                            <a:gd name="connsiteY7" fmla="*/ 469900 h 1485900"/>
                            <a:gd name="connsiteX8" fmla="*/ 1403350 w 2020133"/>
                            <a:gd name="connsiteY8" fmla="*/ 520700 h 1485900"/>
                            <a:gd name="connsiteX9" fmla="*/ 1549400 w 2020133"/>
                            <a:gd name="connsiteY9" fmla="*/ 577850 h 1485900"/>
                            <a:gd name="connsiteX10" fmla="*/ 1651000 w 2020133"/>
                            <a:gd name="connsiteY10" fmla="*/ 609600 h 1485900"/>
                            <a:gd name="connsiteX11" fmla="*/ 1676400 w 2020133"/>
                            <a:gd name="connsiteY11" fmla="*/ 628650 h 1485900"/>
                            <a:gd name="connsiteX12" fmla="*/ 1727200 w 2020133"/>
                            <a:gd name="connsiteY12" fmla="*/ 660400 h 1485900"/>
                            <a:gd name="connsiteX13" fmla="*/ 1866900 w 2020133"/>
                            <a:gd name="connsiteY13" fmla="*/ 742950 h 1485900"/>
                            <a:gd name="connsiteX14" fmla="*/ 1905000 w 2020133"/>
                            <a:gd name="connsiteY14" fmla="*/ 774700 h 1485900"/>
                            <a:gd name="connsiteX15" fmla="*/ 1917700 w 2020133"/>
                            <a:gd name="connsiteY15" fmla="*/ 793750 h 1485900"/>
                            <a:gd name="connsiteX16" fmla="*/ 1924050 w 2020133"/>
                            <a:gd name="connsiteY16" fmla="*/ 863600 h 1485900"/>
                            <a:gd name="connsiteX17" fmla="*/ 1943100 w 2020133"/>
                            <a:gd name="connsiteY17" fmla="*/ 882650 h 1485900"/>
                            <a:gd name="connsiteX18" fmla="*/ 1968500 w 2020133"/>
                            <a:gd name="connsiteY18" fmla="*/ 965200 h 1485900"/>
                            <a:gd name="connsiteX19" fmla="*/ 1974850 w 2020133"/>
                            <a:gd name="connsiteY19" fmla="*/ 1022350 h 1485900"/>
                            <a:gd name="connsiteX20" fmla="*/ 1993900 w 2020133"/>
                            <a:gd name="connsiteY20" fmla="*/ 1041400 h 1485900"/>
                            <a:gd name="connsiteX21" fmla="*/ 2000250 w 2020133"/>
                            <a:gd name="connsiteY21" fmla="*/ 1092200 h 1485900"/>
                            <a:gd name="connsiteX22" fmla="*/ 2012950 w 2020133"/>
                            <a:gd name="connsiteY22" fmla="*/ 1162050 h 1485900"/>
                            <a:gd name="connsiteX23" fmla="*/ 2019300 w 2020133"/>
                            <a:gd name="connsiteY23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685800 w 2020133"/>
                            <a:gd name="connsiteY4" fmla="*/ 292100 h 1485900"/>
                            <a:gd name="connsiteX5" fmla="*/ 927100 w 2020133"/>
                            <a:gd name="connsiteY5" fmla="*/ 412750 h 1485900"/>
                            <a:gd name="connsiteX6" fmla="*/ 1085850 w 2020133"/>
                            <a:gd name="connsiteY6" fmla="*/ 444500 h 1485900"/>
                            <a:gd name="connsiteX7" fmla="*/ 1225550 w 2020133"/>
                            <a:gd name="connsiteY7" fmla="*/ 469900 h 1485900"/>
                            <a:gd name="connsiteX8" fmla="*/ 1403350 w 2020133"/>
                            <a:gd name="connsiteY8" fmla="*/ 520700 h 1485900"/>
                            <a:gd name="connsiteX9" fmla="*/ 1549400 w 2020133"/>
                            <a:gd name="connsiteY9" fmla="*/ 577850 h 1485900"/>
                            <a:gd name="connsiteX10" fmla="*/ 1651000 w 2020133"/>
                            <a:gd name="connsiteY10" fmla="*/ 609600 h 1485900"/>
                            <a:gd name="connsiteX11" fmla="*/ 1727200 w 2020133"/>
                            <a:gd name="connsiteY11" fmla="*/ 660400 h 1485900"/>
                            <a:gd name="connsiteX12" fmla="*/ 1866900 w 2020133"/>
                            <a:gd name="connsiteY12" fmla="*/ 742950 h 1485900"/>
                            <a:gd name="connsiteX13" fmla="*/ 1905000 w 2020133"/>
                            <a:gd name="connsiteY13" fmla="*/ 774700 h 1485900"/>
                            <a:gd name="connsiteX14" fmla="*/ 1917700 w 2020133"/>
                            <a:gd name="connsiteY14" fmla="*/ 793750 h 1485900"/>
                            <a:gd name="connsiteX15" fmla="*/ 1924050 w 2020133"/>
                            <a:gd name="connsiteY15" fmla="*/ 863600 h 1485900"/>
                            <a:gd name="connsiteX16" fmla="*/ 1943100 w 2020133"/>
                            <a:gd name="connsiteY16" fmla="*/ 882650 h 1485900"/>
                            <a:gd name="connsiteX17" fmla="*/ 1968500 w 2020133"/>
                            <a:gd name="connsiteY17" fmla="*/ 965200 h 1485900"/>
                            <a:gd name="connsiteX18" fmla="*/ 1974850 w 2020133"/>
                            <a:gd name="connsiteY18" fmla="*/ 1022350 h 1485900"/>
                            <a:gd name="connsiteX19" fmla="*/ 1993900 w 2020133"/>
                            <a:gd name="connsiteY19" fmla="*/ 1041400 h 1485900"/>
                            <a:gd name="connsiteX20" fmla="*/ 2000250 w 2020133"/>
                            <a:gd name="connsiteY20" fmla="*/ 1092200 h 1485900"/>
                            <a:gd name="connsiteX21" fmla="*/ 2012950 w 2020133"/>
                            <a:gd name="connsiteY21" fmla="*/ 1162050 h 1485900"/>
                            <a:gd name="connsiteX22" fmla="*/ 2019300 w 2020133"/>
                            <a:gd name="connsiteY22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685800 w 2020133"/>
                            <a:gd name="connsiteY4" fmla="*/ 292100 h 1485900"/>
                            <a:gd name="connsiteX5" fmla="*/ 927100 w 2020133"/>
                            <a:gd name="connsiteY5" fmla="*/ 412750 h 1485900"/>
                            <a:gd name="connsiteX6" fmla="*/ 1085850 w 2020133"/>
                            <a:gd name="connsiteY6" fmla="*/ 444500 h 1485900"/>
                            <a:gd name="connsiteX7" fmla="*/ 1225550 w 2020133"/>
                            <a:gd name="connsiteY7" fmla="*/ 469900 h 1485900"/>
                            <a:gd name="connsiteX8" fmla="*/ 1403350 w 2020133"/>
                            <a:gd name="connsiteY8" fmla="*/ 520700 h 1485900"/>
                            <a:gd name="connsiteX9" fmla="*/ 1549400 w 2020133"/>
                            <a:gd name="connsiteY9" fmla="*/ 577850 h 1485900"/>
                            <a:gd name="connsiteX10" fmla="*/ 1727200 w 2020133"/>
                            <a:gd name="connsiteY10" fmla="*/ 660400 h 1485900"/>
                            <a:gd name="connsiteX11" fmla="*/ 1866900 w 2020133"/>
                            <a:gd name="connsiteY11" fmla="*/ 742950 h 1485900"/>
                            <a:gd name="connsiteX12" fmla="*/ 1905000 w 2020133"/>
                            <a:gd name="connsiteY12" fmla="*/ 774700 h 1485900"/>
                            <a:gd name="connsiteX13" fmla="*/ 1917700 w 2020133"/>
                            <a:gd name="connsiteY13" fmla="*/ 793750 h 1485900"/>
                            <a:gd name="connsiteX14" fmla="*/ 1924050 w 2020133"/>
                            <a:gd name="connsiteY14" fmla="*/ 863600 h 1485900"/>
                            <a:gd name="connsiteX15" fmla="*/ 1943100 w 2020133"/>
                            <a:gd name="connsiteY15" fmla="*/ 882650 h 1485900"/>
                            <a:gd name="connsiteX16" fmla="*/ 1968500 w 2020133"/>
                            <a:gd name="connsiteY16" fmla="*/ 965200 h 1485900"/>
                            <a:gd name="connsiteX17" fmla="*/ 1974850 w 2020133"/>
                            <a:gd name="connsiteY17" fmla="*/ 1022350 h 1485900"/>
                            <a:gd name="connsiteX18" fmla="*/ 1993900 w 2020133"/>
                            <a:gd name="connsiteY18" fmla="*/ 1041400 h 1485900"/>
                            <a:gd name="connsiteX19" fmla="*/ 2000250 w 2020133"/>
                            <a:gd name="connsiteY19" fmla="*/ 1092200 h 1485900"/>
                            <a:gd name="connsiteX20" fmla="*/ 2012950 w 2020133"/>
                            <a:gd name="connsiteY20" fmla="*/ 1162050 h 1485900"/>
                            <a:gd name="connsiteX21" fmla="*/ 2019300 w 2020133"/>
                            <a:gd name="connsiteY21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685800 w 2020133"/>
                            <a:gd name="connsiteY4" fmla="*/ 292100 h 1485900"/>
                            <a:gd name="connsiteX5" fmla="*/ 927100 w 2020133"/>
                            <a:gd name="connsiteY5" fmla="*/ 412750 h 1485900"/>
                            <a:gd name="connsiteX6" fmla="*/ 1085850 w 2020133"/>
                            <a:gd name="connsiteY6" fmla="*/ 444500 h 1485900"/>
                            <a:gd name="connsiteX7" fmla="*/ 1225550 w 2020133"/>
                            <a:gd name="connsiteY7" fmla="*/ 469900 h 1485900"/>
                            <a:gd name="connsiteX8" fmla="*/ 1403350 w 2020133"/>
                            <a:gd name="connsiteY8" fmla="*/ 520700 h 1485900"/>
                            <a:gd name="connsiteX9" fmla="*/ 1549400 w 2020133"/>
                            <a:gd name="connsiteY9" fmla="*/ 577850 h 1485900"/>
                            <a:gd name="connsiteX10" fmla="*/ 1727200 w 2020133"/>
                            <a:gd name="connsiteY10" fmla="*/ 660400 h 1485900"/>
                            <a:gd name="connsiteX11" fmla="*/ 1866900 w 2020133"/>
                            <a:gd name="connsiteY11" fmla="*/ 742950 h 1485900"/>
                            <a:gd name="connsiteX12" fmla="*/ 1905000 w 2020133"/>
                            <a:gd name="connsiteY12" fmla="*/ 774700 h 1485900"/>
                            <a:gd name="connsiteX13" fmla="*/ 1917700 w 2020133"/>
                            <a:gd name="connsiteY13" fmla="*/ 793750 h 1485900"/>
                            <a:gd name="connsiteX14" fmla="*/ 1924050 w 2020133"/>
                            <a:gd name="connsiteY14" fmla="*/ 863600 h 1485900"/>
                            <a:gd name="connsiteX15" fmla="*/ 1943100 w 2020133"/>
                            <a:gd name="connsiteY15" fmla="*/ 882650 h 1485900"/>
                            <a:gd name="connsiteX16" fmla="*/ 1968500 w 2020133"/>
                            <a:gd name="connsiteY16" fmla="*/ 965200 h 1485900"/>
                            <a:gd name="connsiteX17" fmla="*/ 1974850 w 2020133"/>
                            <a:gd name="connsiteY17" fmla="*/ 1022350 h 1485900"/>
                            <a:gd name="connsiteX18" fmla="*/ 1993900 w 2020133"/>
                            <a:gd name="connsiteY18" fmla="*/ 1041400 h 1485900"/>
                            <a:gd name="connsiteX19" fmla="*/ 2000250 w 2020133"/>
                            <a:gd name="connsiteY19" fmla="*/ 1092200 h 1485900"/>
                            <a:gd name="connsiteX20" fmla="*/ 2012950 w 2020133"/>
                            <a:gd name="connsiteY20" fmla="*/ 1162050 h 1485900"/>
                            <a:gd name="connsiteX21" fmla="*/ 2019300 w 2020133"/>
                            <a:gd name="connsiteY21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685800 w 2020133"/>
                            <a:gd name="connsiteY4" fmla="*/ 292100 h 1485900"/>
                            <a:gd name="connsiteX5" fmla="*/ 927100 w 2020133"/>
                            <a:gd name="connsiteY5" fmla="*/ 412750 h 1485900"/>
                            <a:gd name="connsiteX6" fmla="*/ 1085850 w 2020133"/>
                            <a:gd name="connsiteY6" fmla="*/ 444500 h 1485900"/>
                            <a:gd name="connsiteX7" fmla="*/ 1225550 w 2020133"/>
                            <a:gd name="connsiteY7" fmla="*/ 469900 h 1485900"/>
                            <a:gd name="connsiteX8" fmla="*/ 1403350 w 2020133"/>
                            <a:gd name="connsiteY8" fmla="*/ 520700 h 1485900"/>
                            <a:gd name="connsiteX9" fmla="*/ 1549400 w 2020133"/>
                            <a:gd name="connsiteY9" fmla="*/ 577850 h 1485900"/>
                            <a:gd name="connsiteX10" fmla="*/ 1727200 w 2020133"/>
                            <a:gd name="connsiteY10" fmla="*/ 660400 h 1485900"/>
                            <a:gd name="connsiteX11" fmla="*/ 1866900 w 2020133"/>
                            <a:gd name="connsiteY11" fmla="*/ 742950 h 1485900"/>
                            <a:gd name="connsiteX12" fmla="*/ 1905000 w 2020133"/>
                            <a:gd name="connsiteY12" fmla="*/ 774700 h 1485900"/>
                            <a:gd name="connsiteX13" fmla="*/ 1924050 w 2020133"/>
                            <a:gd name="connsiteY13" fmla="*/ 863600 h 1485900"/>
                            <a:gd name="connsiteX14" fmla="*/ 1943100 w 2020133"/>
                            <a:gd name="connsiteY14" fmla="*/ 882650 h 1485900"/>
                            <a:gd name="connsiteX15" fmla="*/ 1968500 w 2020133"/>
                            <a:gd name="connsiteY15" fmla="*/ 965200 h 1485900"/>
                            <a:gd name="connsiteX16" fmla="*/ 1974850 w 2020133"/>
                            <a:gd name="connsiteY16" fmla="*/ 1022350 h 1485900"/>
                            <a:gd name="connsiteX17" fmla="*/ 1993900 w 2020133"/>
                            <a:gd name="connsiteY17" fmla="*/ 1041400 h 1485900"/>
                            <a:gd name="connsiteX18" fmla="*/ 2000250 w 2020133"/>
                            <a:gd name="connsiteY18" fmla="*/ 1092200 h 1485900"/>
                            <a:gd name="connsiteX19" fmla="*/ 2012950 w 2020133"/>
                            <a:gd name="connsiteY19" fmla="*/ 1162050 h 1485900"/>
                            <a:gd name="connsiteX20" fmla="*/ 2019300 w 2020133"/>
                            <a:gd name="connsiteY20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685800 w 2020133"/>
                            <a:gd name="connsiteY4" fmla="*/ 292100 h 1485900"/>
                            <a:gd name="connsiteX5" fmla="*/ 927100 w 2020133"/>
                            <a:gd name="connsiteY5" fmla="*/ 412750 h 1485900"/>
                            <a:gd name="connsiteX6" fmla="*/ 1085850 w 2020133"/>
                            <a:gd name="connsiteY6" fmla="*/ 444500 h 1485900"/>
                            <a:gd name="connsiteX7" fmla="*/ 1225550 w 2020133"/>
                            <a:gd name="connsiteY7" fmla="*/ 469900 h 1485900"/>
                            <a:gd name="connsiteX8" fmla="*/ 1403350 w 2020133"/>
                            <a:gd name="connsiteY8" fmla="*/ 520700 h 1485900"/>
                            <a:gd name="connsiteX9" fmla="*/ 1549400 w 2020133"/>
                            <a:gd name="connsiteY9" fmla="*/ 577850 h 1485900"/>
                            <a:gd name="connsiteX10" fmla="*/ 1727200 w 2020133"/>
                            <a:gd name="connsiteY10" fmla="*/ 660400 h 1485900"/>
                            <a:gd name="connsiteX11" fmla="*/ 1866900 w 2020133"/>
                            <a:gd name="connsiteY11" fmla="*/ 742950 h 1485900"/>
                            <a:gd name="connsiteX12" fmla="*/ 1924050 w 2020133"/>
                            <a:gd name="connsiteY12" fmla="*/ 863600 h 1485900"/>
                            <a:gd name="connsiteX13" fmla="*/ 1943100 w 2020133"/>
                            <a:gd name="connsiteY13" fmla="*/ 882650 h 1485900"/>
                            <a:gd name="connsiteX14" fmla="*/ 1968500 w 2020133"/>
                            <a:gd name="connsiteY14" fmla="*/ 965200 h 1485900"/>
                            <a:gd name="connsiteX15" fmla="*/ 1974850 w 2020133"/>
                            <a:gd name="connsiteY15" fmla="*/ 1022350 h 1485900"/>
                            <a:gd name="connsiteX16" fmla="*/ 1993900 w 2020133"/>
                            <a:gd name="connsiteY16" fmla="*/ 1041400 h 1485900"/>
                            <a:gd name="connsiteX17" fmla="*/ 2000250 w 2020133"/>
                            <a:gd name="connsiteY17" fmla="*/ 1092200 h 1485900"/>
                            <a:gd name="connsiteX18" fmla="*/ 2012950 w 2020133"/>
                            <a:gd name="connsiteY18" fmla="*/ 1162050 h 1485900"/>
                            <a:gd name="connsiteX19" fmla="*/ 2019300 w 2020133"/>
                            <a:gd name="connsiteY19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685800 w 2020133"/>
                            <a:gd name="connsiteY4" fmla="*/ 292100 h 1485900"/>
                            <a:gd name="connsiteX5" fmla="*/ 927100 w 2020133"/>
                            <a:gd name="connsiteY5" fmla="*/ 412750 h 1485900"/>
                            <a:gd name="connsiteX6" fmla="*/ 1085850 w 2020133"/>
                            <a:gd name="connsiteY6" fmla="*/ 444500 h 1485900"/>
                            <a:gd name="connsiteX7" fmla="*/ 1225550 w 2020133"/>
                            <a:gd name="connsiteY7" fmla="*/ 469900 h 1485900"/>
                            <a:gd name="connsiteX8" fmla="*/ 1403350 w 2020133"/>
                            <a:gd name="connsiteY8" fmla="*/ 520700 h 1485900"/>
                            <a:gd name="connsiteX9" fmla="*/ 1549400 w 2020133"/>
                            <a:gd name="connsiteY9" fmla="*/ 577850 h 1485900"/>
                            <a:gd name="connsiteX10" fmla="*/ 1727200 w 2020133"/>
                            <a:gd name="connsiteY10" fmla="*/ 660400 h 1485900"/>
                            <a:gd name="connsiteX11" fmla="*/ 1866900 w 2020133"/>
                            <a:gd name="connsiteY11" fmla="*/ 742950 h 1485900"/>
                            <a:gd name="connsiteX12" fmla="*/ 1924050 w 2020133"/>
                            <a:gd name="connsiteY12" fmla="*/ 863600 h 1485900"/>
                            <a:gd name="connsiteX13" fmla="*/ 1943100 w 2020133"/>
                            <a:gd name="connsiteY13" fmla="*/ 882650 h 1485900"/>
                            <a:gd name="connsiteX14" fmla="*/ 1968500 w 2020133"/>
                            <a:gd name="connsiteY14" fmla="*/ 965200 h 1485900"/>
                            <a:gd name="connsiteX15" fmla="*/ 1974850 w 2020133"/>
                            <a:gd name="connsiteY15" fmla="*/ 1022350 h 1485900"/>
                            <a:gd name="connsiteX16" fmla="*/ 1993900 w 2020133"/>
                            <a:gd name="connsiteY16" fmla="*/ 1041400 h 1485900"/>
                            <a:gd name="connsiteX17" fmla="*/ 2000250 w 2020133"/>
                            <a:gd name="connsiteY17" fmla="*/ 1092200 h 1485900"/>
                            <a:gd name="connsiteX18" fmla="*/ 2012950 w 2020133"/>
                            <a:gd name="connsiteY18" fmla="*/ 1162050 h 1485900"/>
                            <a:gd name="connsiteX19" fmla="*/ 2019300 w 2020133"/>
                            <a:gd name="connsiteY19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685800 w 2020133"/>
                            <a:gd name="connsiteY4" fmla="*/ 292100 h 1485900"/>
                            <a:gd name="connsiteX5" fmla="*/ 927100 w 2020133"/>
                            <a:gd name="connsiteY5" fmla="*/ 412750 h 1485900"/>
                            <a:gd name="connsiteX6" fmla="*/ 1085850 w 2020133"/>
                            <a:gd name="connsiteY6" fmla="*/ 444500 h 1485900"/>
                            <a:gd name="connsiteX7" fmla="*/ 1225550 w 2020133"/>
                            <a:gd name="connsiteY7" fmla="*/ 469900 h 1485900"/>
                            <a:gd name="connsiteX8" fmla="*/ 1403350 w 2020133"/>
                            <a:gd name="connsiteY8" fmla="*/ 520700 h 1485900"/>
                            <a:gd name="connsiteX9" fmla="*/ 1549400 w 2020133"/>
                            <a:gd name="connsiteY9" fmla="*/ 577850 h 1485900"/>
                            <a:gd name="connsiteX10" fmla="*/ 1727200 w 2020133"/>
                            <a:gd name="connsiteY10" fmla="*/ 660400 h 1485900"/>
                            <a:gd name="connsiteX11" fmla="*/ 1866900 w 2020133"/>
                            <a:gd name="connsiteY11" fmla="*/ 742950 h 1485900"/>
                            <a:gd name="connsiteX12" fmla="*/ 1924050 w 2020133"/>
                            <a:gd name="connsiteY12" fmla="*/ 863600 h 1485900"/>
                            <a:gd name="connsiteX13" fmla="*/ 1968500 w 2020133"/>
                            <a:gd name="connsiteY13" fmla="*/ 965200 h 1485900"/>
                            <a:gd name="connsiteX14" fmla="*/ 1974850 w 2020133"/>
                            <a:gd name="connsiteY14" fmla="*/ 1022350 h 1485900"/>
                            <a:gd name="connsiteX15" fmla="*/ 1993900 w 2020133"/>
                            <a:gd name="connsiteY15" fmla="*/ 1041400 h 1485900"/>
                            <a:gd name="connsiteX16" fmla="*/ 2000250 w 2020133"/>
                            <a:gd name="connsiteY16" fmla="*/ 1092200 h 1485900"/>
                            <a:gd name="connsiteX17" fmla="*/ 2012950 w 2020133"/>
                            <a:gd name="connsiteY17" fmla="*/ 1162050 h 1485900"/>
                            <a:gd name="connsiteX18" fmla="*/ 2019300 w 2020133"/>
                            <a:gd name="connsiteY18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685800 w 2020133"/>
                            <a:gd name="connsiteY4" fmla="*/ 292100 h 1485900"/>
                            <a:gd name="connsiteX5" fmla="*/ 927100 w 2020133"/>
                            <a:gd name="connsiteY5" fmla="*/ 412750 h 1485900"/>
                            <a:gd name="connsiteX6" fmla="*/ 1085850 w 2020133"/>
                            <a:gd name="connsiteY6" fmla="*/ 444500 h 1485900"/>
                            <a:gd name="connsiteX7" fmla="*/ 1225550 w 2020133"/>
                            <a:gd name="connsiteY7" fmla="*/ 469900 h 1485900"/>
                            <a:gd name="connsiteX8" fmla="*/ 1403350 w 2020133"/>
                            <a:gd name="connsiteY8" fmla="*/ 520700 h 1485900"/>
                            <a:gd name="connsiteX9" fmla="*/ 1549400 w 2020133"/>
                            <a:gd name="connsiteY9" fmla="*/ 577850 h 1485900"/>
                            <a:gd name="connsiteX10" fmla="*/ 1727200 w 2020133"/>
                            <a:gd name="connsiteY10" fmla="*/ 660400 h 1485900"/>
                            <a:gd name="connsiteX11" fmla="*/ 1866900 w 2020133"/>
                            <a:gd name="connsiteY11" fmla="*/ 742950 h 1485900"/>
                            <a:gd name="connsiteX12" fmla="*/ 1924050 w 2020133"/>
                            <a:gd name="connsiteY12" fmla="*/ 863600 h 1485900"/>
                            <a:gd name="connsiteX13" fmla="*/ 1968500 w 2020133"/>
                            <a:gd name="connsiteY13" fmla="*/ 965200 h 1485900"/>
                            <a:gd name="connsiteX14" fmla="*/ 1974850 w 2020133"/>
                            <a:gd name="connsiteY14" fmla="*/ 1022350 h 1485900"/>
                            <a:gd name="connsiteX15" fmla="*/ 1993900 w 2020133"/>
                            <a:gd name="connsiteY15" fmla="*/ 1041400 h 1485900"/>
                            <a:gd name="connsiteX16" fmla="*/ 2000250 w 2020133"/>
                            <a:gd name="connsiteY16" fmla="*/ 1092200 h 1485900"/>
                            <a:gd name="connsiteX17" fmla="*/ 2012950 w 2020133"/>
                            <a:gd name="connsiteY17" fmla="*/ 1162050 h 1485900"/>
                            <a:gd name="connsiteX18" fmla="*/ 2019300 w 2020133"/>
                            <a:gd name="connsiteY18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685800 w 2020133"/>
                            <a:gd name="connsiteY4" fmla="*/ 292100 h 1485900"/>
                            <a:gd name="connsiteX5" fmla="*/ 927100 w 2020133"/>
                            <a:gd name="connsiteY5" fmla="*/ 412750 h 1485900"/>
                            <a:gd name="connsiteX6" fmla="*/ 1085850 w 2020133"/>
                            <a:gd name="connsiteY6" fmla="*/ 444500 h 1485900"/>
                            <a:gd name="connsiteX7" fmla="*/ 1225550 w 2020133"/>
                            <a:gd name="connsiteY7" fmla="*/ 469900 h 1485900"/>
                            <a:gd name="connsiteX8" fmla="*/ 1403350 w 2020133"/>
                            <a:gd name="connsiteY8" fmla="*/ 520700 h 1485900"/>
                            <a:gd name="connsiteX9" fmla="*/ 1549400 w 2020133"/>
                            <a:gd name="connsiteY9" fmla="*/ 577850 h 1485900"/>
                            <a:gd name="connsiteX10" fmla="*/ 1727200 w 2020133"/>
                            <a:gd name="connsiteY10" fmla="*/ 660400 h 1485900"/>
                            <a:gd name="connsiteX11" fmla="*/ 1866900 w 2020133"/>
                            <a:gd name="connsiteY11" fmla="*/ 742950 h 1485900"/>
                            <a:gd name="connsiteX12" fmla="*/ 1924050 w 2020133"/>
                            <a:gd name="connsiteY12" fmla="*/ 863600 h 1485900"/>
                            <a:gd name="connsiteX13" fmla="*/ 1968500 w 2020133"/>
                            <a:gd name="connsiteY13" fmla="*/ 965200 h 1485900"/>
                            <a:gd name="connsiteX14" fmla="*/ 1993900 w 2020133"/>
                            <a:gd name="connsiteY14" fmla="*/ 1041400 h 1485900"/>
                            <a:gd name="connsiteX15" fmla="*/ 2000250 w 2020133"/>
                            <a:gd name="connsiteY15" fmla="*/ 1092200 h 1485900"/>
                            <a:gd name="connsiteX16" fmla="*/ 2012950 w 2020133"/>
                            <a:gd name="connsiteY16" fmla="*/ 1162050 h 1485900"/>
                            <a:gd name="connsiteX17" fmla="*/ 2019300 w 2020133"/>
                            <a:gd name="connsiteY17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685800 w 2020133"/>
                            <a:gd name="connsiteY4" fmla="*/ 292100 h 1485900"/>
                            <a:gd name="connsiteX5" fmla="*/ 927100 w 2020133"/>
                            <a:gd name="connsiteY5" fmla="*/ 412750 h 1485900"/>
                            <a:gd name="connsiteX6" fmla="*/ 1085850 w 2020133"/>
                            <a:gd name="connsiteY6" fmla="*/ 444500 h 1485900"/>
                            <a:gd name="connsiteX7" fmla="*/ 1225550 w 2020133"/>
                            <a:gd name="connsiteY7" fmla="*/ 469900 h 1485900"/>
                            <a:gd name="connsiteX8" fmla="*/ 1403350 w 2020133"/>
                            <a:gd name="connsiteY8" fmla="*/ 520700 h 1485900"/>
                            <a:gd name="connsiteX9" fmla="*/ 1549400 w 2020133"/>
                            <a:gd name="connsiteY9" fmla="*/ 577850 h 1485900"/>
                            <a:gd name="connsiteX10" fmla="*/ 1727200 w 2020133"/>
                            <a:gd name="connsiteY10" fmla="*/ 660400 h 1485900"/>
                            <a:gd name="connsiteX11" fmla="*/ 1866900 w 2020133"/>
                            <a:gd name="connsiteY11" fmla="*/ 742950 h 1485900"/>
                            <a:gd name="connsiteX12" fmla="*/ 1924050 w 2020133"/>
                            <a:gd name="connsiteY12" fmla="*/ 863600 h 1485900"/>
                            <a:gd name="connsiteX13" fmla="*/ 1993900 w 2020133"/>
                            <a:gd name="connsiteY13" fmla="*/ 1041400 h 1485900"/>
                            <a:gd name="connsiteX14" fmla="*/ 2000250 w 2020133"/>
                            <a:gd name="connsiteY14" fmla="*/ 1092200 h 1485900"/>
                            <a:gd name="connsiteX15" fmla="*/ 2012950 w 2020133"/>
                            <a:gd name="connsiteY15" fmla="*/ 1162050 h 1485900"/>
                            <a:gd name="connsiteX16" fmla="*/ 2019300 w 2020133"/>
                            <a:gd name="connsiteY16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685800 w 2020133"/>
                            <a:gd name="connsiteY4" fmla="*/ 292100 h 1485900"/>
                            <a:gd name="connsiteX5" fmla="*/ 927100 w 2020133"/>
                            <a:gd name="connsiteY5" fmla="*/ 412750 h 1485900"/>
                            <a:gd name="connsiteX6" fmla="*/ 1085850 w 2020133"/>
                            <a:gd name="connsiteY6" fmla="*/ 444500 h 1485900"/>
                            <a:gd name="connsiteX7" fmla="*/ 1225550 w 2020133"/>
                            <a:gd name="connsiteY7" fmla="*/ 469900 h 1485900"/>
                            <a:gd name="connsiteX8" fmla="*/ 1403350 w 2020133"/>
                            <a:gd name="connsiteY8" fmla="*/ 520700 h 1485900"/>
                            <a:gd name="connsiteX9" fmla="*/ 1549400 w 2020133"/>
                            <a:gd name="connsiteY9" fmla="*/ 577850 h 1485900"/>
                            <a:gd name="connsiteX10" fmla="*/ 1727200 w 2020133"/>
                            <a:gd name="connsiteY10" fmla="*/ 660400 h 1485900"/>
                            <a:gd name="connsiteX11" fmla="*/ 1866900 w 2020133"/>
                            <a:gd name="connsiteY11" fmla="*/ 742950 h 1485900"/>
                            <a:gd name="connsiteX12" fmla="*/ 1924050 w 2020133"/>
                            <a:gd name="connsiteY12" fmla="*/ 863600 h 1485900"/>
                            <a:gd name="connsiteX13" fmla="*/ 1993900 w 2020133"/>
                            <a:gd name="connsiteY13" fmla="*/ 1041400 h 1485900"/>
                            <a:gd name="connsiteX14" fmla="*/ 2012950 w 2020133"/>
                            <a:gd name="connsiteY14" fmla="*/ 1162050 h 1485900"/>
                            <a:gd name="connsiteX15" fmla="*/ 2019300 w 2020133"/>
                            <a:gd name="connsiteY15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685800 w 2020133"/>
                            <a:gd name="connsiteY4" fmla="*/ 292100 h 1485900"/>
                            <a:gd name="connsiteX5" fmla="*/ 927100 w 2020133"/>
                            <a:gd name="connsiteY5" fmla="*/ 412750 h 1485900"/>
                            <a:gd name="connsiteX6" fmla="*/ 1085850 w 2020133"/>
                            <a:gd name="connsiteY6" fmla="*/ 444500 h 1485900"/>
                            <a:gd name="connsiteX7" fmla="*/ 1225550 w 2020133"/>
                            <a:gd name="connsiteY7" fmla="*/ 469900 h 1485900"/>
                            <a:gd name="connsiteX8" fmla="*/ 1403350 w 2020133"/>
                            <a:gd name="connsiteY8" fmla="*/ 520700 h 1485900"/>
                            <a:gd name="connsiteX9" fmla="*/ 1549400 w 2020133"/>
                            <a:gd name="connsiteY9" fmla="*/ 577850 h 1485900"/>
                            <a:gd name="connsiteX10" fmla="*/ 1727200 w 2020133"/>
                            <a:gd name="connsiteY10" fmla="*/ 660400 h 1485900"/>
                            <a:gd name="connsiteX11" fmla="*/ 1866900 w 2020133"/>
                            <a:gd name="connsiteY11" fmla="*/ 742950 h 1485900"/>
                            <a:gd name="connsiteX12" fmla="*/ 1924050 w 2020133"/>
                            <a:gd name="connsiteY12" fmla="*/ 863600 h 1485900"/>
                            <a:gd name="connsiteX13" fmla="*/ 1993900 w 2020133"/>
                            <a:gd name="connsiteY13" fmla="*/ 1041400 h 1485900"/>
                            <a:gd name="connsiteX14" fmla="*/ 2012950 w 2020133"/>
                            <a:gd name="connsiteY14" fmla="*/ 1162050 h 1485900"/>
                            <a:gd name="connsiteX15" fmla="*/ 2019300 w 2020133"/>
                            <a:gd name="connsiteY15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685800 w 2020133"/>
                            <a:gd name="connsiteY4" fmla="*/ 292100 h 1485900"/>
                            <a:gd name="connsiteX5" fmla="*/ 927100 w 2020133"/>
                            <a:gd name="connsiteY5" fmla="*/ 412750 h 1485900"/>
                            <a:gd name="connsiteX6" fmla="*/ 1085850 w 2020133"/>
                            <a:gd name="connsiteY6" fmla="*/ 444500 h 1485900"/>
                            <a:gd name="connsiteX7" fmla="*/ 1225550 w 2020133"/>
                            <a:gd name="connsiteY7" fmla="*/ 469900 h 1485900"/>
                            <a:gd name="connsiteX8" fmla="*/ 1403350 w 2020133"/>
                            <a:gd name="connsiteY8" fmla="*/ 520700 h 1485900"/>
                            <a:gd name="connsiteX9" fmla="*/ 1549400 w 2020133"/>
                            <a:gd name="connsiteY9" fmla="*/ 577850 h 1485900"/>
                            <a:gd name="connsiteX10" fmla="*/ 1727200 w 2020133"/>
                            <a:gd name="connsiteY10" fmla="*/ 660400 h 1485900"/>
                            <a:gd name="connsiteX11" fmla="*/ 1866900 w 2020133"/>
                            <a:gd name="connsiteY11" fmla="*/ 742950 h 1485900"/>
                            <a:gd name="connsiteX12" fmla="*/ 1924050 w 2020133"/>
                            <a:gd name="connsiteY12" fmla="*/ 863600 h 1485900"/>
                            <a:gd name="connsiteX13" fmla="*/ 1993900 w 2020133"/>
                            <a:gd name="connsiteY13" fmla="*/ 1041400 h 1485900"/>
                            <a:gd name="connsiteX14" fmla="*/ 2012950 w 2020133"/>
                            <a:gd name="connsiteY14" fmla="*/ 1162050 h 1485900"/>
                            <a:gd name="connsiteX15" fmla="*/ 2019300 w 2020133"/>
                            <a:gd name="connsiteY15" fmla="*/ 1485900 h 1485900"/>
                            <a:gd name="connsiteX0" fmla="*/ 0 w 2020133"/>
                            <a:gd name="connsiteY0" fmla="*/ 0 h 1485900"/>
                            <a:gd name="connsiteX1" fmla="*/ 152400 w 2020133"/>
                            <a:gd name="connsiteY1" fmla="*/ 107950 h 1485900"/>
                            <a:gd name="connsiteX2" fmla="*/ 292100 w 2020133"/>
                            <a:gd name="connsiteY2" fmla="*/ 196850 h 1485900"/>
                            <a:gd name="connsiteX3" fmla="*/ 469900 w 2020133"/>
                            <a:gd name="connsiteY3" fmla="*/ 215900 h 1485900"/>
                            <a:gd name="connsiteX4" fmla="*/ 685800 w 2020133"/>
                            <a:gd name="connsiteY4" fmla="*/ 292100 h 1485900"/>
                            <a:gd name="connsiteX5" fmla="*/ 927100 w 2020133"/>
                            <a:gd name="connsiteY5" fmla="*/ 412750 h 1485900"/>
                            <a:gd name="connsiteX6" fmla="*/ 1085850 w 2020133"/>
                            <a:gd name="connsiteY6" fmla="*/ 444500 h 1485900"/>
                            <a:gd name="connsiteX7" fmla="*/ 1225550 w 2020133"/>
                            <a:gd name="connsiteY7" fmla="*/ 469900 h 1485900"/>
                            <a:gd name="connsiteX8" fmla="*/ 1403350 w 2020133"/>
                            <a:gd name="connsiteY8" fmla="*/ 520700 h 1485900"/>
                            <a:gd name="connsiteX9" fmla="*/ 1549400 w 2020133"/>
                            <a:gd name="connsiteY9" fmla="*/ 577850 h 1485900"/>
                            <a:gd name="connsiteX10" fmla="*/ 1727200 w 2020133"/>
                            <a:gd name="connsiteY10" fmla="*/ 660400 h 1485900"/>
                            <a:gd name="connsiteX11" fmla="*/ 1866900 w 2020133"/>
                            <a:gd name="connsiteY11" fmla="*/ 742950 h 1485900"/>
                            <a:gd name="connsiteX12" fmla="*/ 1924050 w 2020133"/>
                            <a:gd name="connsiteY12" fmla="*/ 863600 h 1485900"/>
                            <a:gd name="connsiteX13" fmla="*/ 1993900 w 2020133"/>
                            <a:gd name="connsiteY13" fmla="*/ 1041400 h 1485900"/>
                            <a:gd name="connsiteX14" fmla="*/ 2012950 w 2020133"/>
                            <a:gd name="connsiteY14" fmla="*/ 1162050 h 1485900"/>
                            <a:gd name="connsiteX15" fmla="*/ 2019300 w 2020133"/>
                            <a:gd name="connsiteY15" fmla="*/ 1485900 h 14859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</a:cxnLst>
                          <a:rect l="l" t="t" r="r" b="b"/>
                          <a:pathLst>
                            <a:path w="2020133" h="1485900">
                              <a:moveTo>
                                <a:pt x="0" y="0"/>
                              </a:moveTo>
                              <a:cubicBezTo>
                                <a:pt x="31750" y="22490"/>
                                <a:pt x="103717" y="75142"/>
                                <a:pt x="152400" y="107950"/>
                              </a:cubicBezTo>
                              <a:cubicBezTo>
                                <a:pt x="201083" y="140758"/>
                                <a:pt x="239183" y="178858"/>
                                <a:pt x="292100" y="196850"/>
                              </a:cubicBezTo>
                              <a:cubicBezTo>
                                <a:pt x="345017" y="214842"/>
                                <a:pt x="404283" y="200025"/>
                                <a:pt x="469900" y="215900"/>
                              </a:cubicBezTo>
                              <a:cubicBezTo>
                                <a:pt x="535517" y="231775"/>
                                <a:pt x="609600" y="259292"/>
                                <a:pt x="685800" y="292100"/>
                              </a:cubicBezTo>
                              <a:cubicBezTo>
                                <a:pt x="762000" y="324908"/>
                                <a:pt x="860425" y="387350"/>
                                <a:pt x="927100" y="412750"/>
                              </a:cubicBezTo>
                              <a:cubicBezTo>
                                <a:pt x="993775" y="438150"/>
                                <a:pt x="1036108" y="434975"/>
                                <a:pt x="1085850" y="444500"/>
                              </a:cubicBezTo>
                              <a:cubicBezTo>
                                <a:pt x="1135592" y="454025"/>
                                <a:pt x="1172633" y="457200"/>
                                <a:pt x="1225550" y="469900"/>
                              </a:cubicBezTo>
                              <a:cubicBezTo>
                                <a:pt x="1278467" y="482600"/>
                                <a:pt x="1380067" y="514350"/>
                                <a:pt x="1403350" y="520700"/>
                              </a:cubicBezTo>
                              <a:cubicBezTo>
                                <a:pt x="1452033" y="539750"/>
                                <a:pt x="1495425" y="554567"/>
                                <a:pt x="1549400" y="577850"/>
                              </a:cubicBezTo>
                              <a:cubicBezTo>
                                <a:pt x="1603375" y="601133"/>
                                <a:pt x="1674283" y="632883"/>
                                <a:pt x="1727200" y="660400"/>
                              </a:cubicBezTo>
                              <a:cubicBezTo>
                                <a:pt x="1774482" y="686668"/>
                                <a:pt x="1834092" y="709083"/>
                                <a:pt x="1866900" y="742950"/>
                              </a:cubicBezTo>
                              <a:cubicBezTo>
                                <a:pt x="1899708" y="776817"/>
                                <a:pt x="1902883" y="813858"/>
                                <a:pt x="1924050" y="863600"/>
                              </a:cubicBezTo>
                              <a:cubicBezTo>
                                <a:pt x="1945217" y="913342"/>
                                <a:pt x="1979083" y="991658"/>
                                <a:pt x="1993900" y="1041400"/>
                              </a:cubicBezTo>
                              <a:cubicBezTo>
                                <a:pt x="2008717" y="1091142"/>
                                <a:pt x="2002374" y="982258"/>
                                <a:pt x="2012950" y="1162050"/>
                              </a:cubicBezTo>
                              <a:cubicBezTo>
                                <a:pt x="2023526" y="1341842"/>
                                <a:pt x="2019300" y="1233954"/>
                                <a:pt x="2019300" y="148590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rgbClr val="FFFF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300DF0" id="Freeform: Shape 6" o:spid="_x0000_s1026" style="position:absolute;margin-left:429pt;margin-top:103pt;width:159.05pt;height:117pt;z-index:251795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020133,148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" path="m,c31750,22490,103717,75142,152400,107950v48683,32808,86783,70908,139700,88900c345017,214842,404283,200025,469900,215900v65617,15875,139700,43392,215900,76200c762000,324908,860425,387350,927100,412750v66675,25400,109008,22225,158750,31750c1135592,454025,1172633,457200,1225550,469900v52917,12700,154517,44450,177800,50800c1452033,539750,1495425,554567,1549400,577850v53975,23283,124883,55033,177800,82550c1774482,686668,1834092,709083,1866900,742950v32808,33867,35983,70908,57150,120650c1945217,913342,1979083,991658,1993900,1041400v14817,49742,8474,-59142,19050,120650c2023526,1341842,2019300,1233954,2019300,1485900e" filled="f" strokecolor="yellow" strokeweight="1pt">
                <v:stroke dashstyle="dash" joinstyle="miter"/>
                <v:path arrowok="t" o:connecttype="custom" o:connectlocs="0,0;152400,107950;292100,196850;469900,215900;685800,292100;927100,412750;1085850,444500;1225550,469900;1403350,520700;1549400,577850;1727200,660400;1866900,742950;1924050,863600;1993900,1041400;2012950,1162050;2019300,1485900" o:connectangles="0,0,0,0,0,0,0,0,0,0,0,0,0,0,0,0"/>
              </v:shape>
            </w:pict>
          </mc:Fallback>
        </mc:AlternateContent>
      </w:r>
      <w:r w:rsidR="002D0EEE">
        <w:rPr>
          <w:noProof/>
        </w:rPr>
        <mc:AlternateContent>
          <mc:Choice Requires="wps">
            <w:drawing>
              <wp:anchor distT="0" distB="0" distL="114300" distR="114300" simplePos="0" relativeHeight="251763200" behindDoc="0" locked="0" layoutInCell="1" allowOverlap="1" wp14:anchorId="31B2D8D8" wp14:editId="75AA8C11">
                <wp:simplePos x="0" y="0"/>
                <wp:positionH relativeFrom="column">
                  <wp:posOffset>5530215</wp:posOffset>
                </wp:positionH>
                <wp:positionV relativeFrom="paragraph">
                  <wp:posOffset>1758950</wp:posOffset>
                </wp:positionV>
                <wp:extent cx="914400" cy="292100"/>
                <wp:effectExtent l="0" t="0" r="0" b="0"/>
                <wp:wrapNone/>
                <wp:docPr id="50632574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EBA41C" w14:textId="66B543AB" w:rsidR="003046F7" w:rsidRPr="000D17E3" w:rsidRDefault="003046F7">
                            <w:pPr>
                              <w:rPr>
                                <w:rFonts w:ascii="Lato" w:hAnsi="Lato"/>
                                <w:color w:val="FFFF00"/>
                                <w:lang w:val="en-ZA"/>
                              </w:rPr>
                            </w:pPr>
                            <w:r w:rsidRPr="000D17E3">
                              <w:rPr>
                                <w:rFonts w:ascii="Lato" w:hAnsi="Lato"/>
                                <w:color w:val="FFFF00"/>
                                <w:lang w:val="en-ZA"/>
                              </w:rPr>
                              <w:t>Shale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B2D8D8" id="Text Box 1" o:spid="_x0000_s1033" type="#_x0000_t202" style="position:absolute;margin-left:435.45pt;margin-top:138.5pt;width:1in;height:23pt;z-index:25176320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" filled="f" stroked="f" strokeweight=".5pt">
                <v:textbox>
                  <w:txbxContent>
                    <w:p w14:paraId="0FEBA41C" w14:textId="66B543AB" w:rsidR="003046F7" w:rsidRPr="000D17E3" w:rsidRDefault="003046F7">
                      <w:pPr>
                        <w:rPr>
                          <w:rFonts w:ascii="Lato" w:hAnsi="Lato"/>
                          <w:color w:val="FFFF00"/>
                          <w:lang w:val="en-ZA"/>
                        </w:rPr>
                      </w:pPr>
                      <w:r w:rsidRPr="000D17E3">
                        <w:rPr>
                          <w:rFonts w:ascii="Lato" w:hAnsi="Lato"/>
                          <w:color w:val="FFFF00"/>
                          <w:lang w:val="en-ZA"/>
                        </w:rPr>
                        <w:t>Shale</w:t>
                      </w:r>
                    </w:p>
                  </w:txbxContent>
                </v:textbox>
              </v:shape>
            </w:pict>
          </mc:Fallback>
        </mc:AlternateContent>
      </w:r>
      <w:r w:rsidR="002D0EEE">
        <w:rPr>
          <w:noProof/>
        </w:rPr>
        <mc:AlternateContent>
          <mc:Choice Requires="wps">
            <w:drawing>
              <wp:anchor distT="0" distB="0" distL="114300" distR="114300" simplePos="0" relativeHeight="251768320" behindDoc="0" locked="0" layoutInCell="1" allowOverlap="1" wp14:anchorId="3BA02BD4" wp14:editId="79716F6D">
                <wp:simplePos x="0" y="0"/>
                <wp:positionH relativeFrom="column">
                  <wp:posOffset>5207000</wp:posOffset>
                </wp:positionH>
                <wp:positionV relativeFrom="paragraph">
                  <wp:posOffset>2019300</wp:posOffset>
                </wp:positionV>
                <wp:extent cx="812800" cy="463550"/>
                <wp:effectExtent l="38100" t="38100" r="25400" b="31750"/>
                <wp:wrapNone/>
                <wp:docPr id="147351928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12800" cy="46355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FF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E0E880" id="Straight Arrow Connector 9" o:spid="_x0000_s1026" type="#_x0000_t32" style="position:absolute;margin-left:410pt;margin-top:159pt;width:64pt;height:36.5pt;flip:x y;z-index:25176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" strokecolor="yellow" strokeweight="1pt">
                <v:stroke endarrow="block" joinstyle="miter"/>
              </v:shape>
            </w:pict>
          </mc:Fallback>
        </mc:AlternateContent>
      </w:r>
      <w:r w:rsidR="009D5FA2">
        <w:rPr>
          <w:noProof/>
        </w:rPr>
        <mc:AlternateContent>
          <mc:Choice Requires="wps">
            <w:drawing>
              <wp:anchor distT="0" distB="0" distL="114300" distR="114300" simplePos="0" relativeHeight="251794944" behindDoc="0" locked="0" layoutInCell="1" allowOverlap="1" wp14:anchorId="44477CFB" wp14:editId="7D8C28C4">
                <wp:simplePos x="0" y="0"/>
                <wp:positionH relativeFrom="column">
                  <wp:posOffset>4343400</wp:posOffset>
                </wp:positionH>
                <wp:positionV relativeFrom="paragraph">
                  <wp:posOffset>1568450</wp:posOffset>
                </wp:positionV>
                <wp:extent cx="1720850" cy="717550"/>
                <wp:effectExtent l="0" t="0" r="12700" b="25400"/>
                <wp:wrapNone/>
                <wp:docPr id="335537670" name="Freeform: 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0850" cy="717550"/>
                        </a:xfrm>
                        <a:custGeom>
                          <a:avLst/>
                          <a:gdLst>
                            <a:gd name="connsiteX0" fmla="*/ 1720850 w 1720850"/>
                            <a:gd name="connsiteY0" fmla="*/ 0 h 717550"/>
                            <a:gd name="connsiteX1" fmla="*/ 1689100 w 1720850"/>
                            <a:gd name="connsiteY1" fmla="*/ 19050 h 717550"/>
                            <a:gd name="connsiteX2" fmla="*/ 1644650 w 1720850"/>
                            <a:gd name="connsiteY2" fmla="*/ 57150 h 717550"/>
                            <a:gd name="connsiteX3" fmla="*/ 1536700 w 1720850"/>
                            <a:gd name="connsiteY3" fmla="*/ 101600 h 717550"/>
                            <a:gd name="connsiteX4" fmla="*/ 1473200 w 1720850"/>
                            <a:gd name="connsiteY4" fmla="*/ 152400 h 717550"/>
                            <a:gd name="connsiteX5" fmla="*/ 1365250 w 1720850"/>
                            <a:gd name="connsiteY5" fmla="*/ 203200 h 717550"/>
                            <a:gd name="connsiteX6" fmla="*/ 1339850 w 1720850"/>
                            <a:gd name="connsiteY6" fmla="*/ 215900 h 717550"/>
                            <a:gd name="connsiteX7" fmla="*/ 1320800 w 1720850"/>
                            <a:gd name="connsiteY7" fmla="*/ 228600 h 717550"/>
                            <a:gd name="connsiteX8" fmla="*/ 1270000 w 1720850"/>
                            <a:gd name="connsiteY8" fmla="*/ 247650 h 717550"/>
                            <a:gd name="connsiteX9" fmla="*/ 1155700 w 1720850"/>
                            <a:gd name="connsiteY9" fmla="*/ 304800 h 717550"/>
                            <a:gd name="connsiteX10" fmla="*/ 1117600 w 1720850"/>
                            <a:gd name="connsiteY10" fmla="*/ 323850 h 717550"/>
                            <a:gd name="connsiteX11" fmla="*/ 1047750 w 1720850"/>
                            <a:gd name="connsiteY11" fmla="*/ 342900 h 717550"/>
                            <a:gd name="connsiteX12" fmla="*/ 984250 w 1720850"/>
                            <a:gd name="connsiteY12" fmla="*/ 361950 h 717550"/>
                            <a:gd name="connsiteX13" fmla="*/ 869950 w 1720850"/>
                            <a:gd name="connsiteY13" fmla="*/ 412750 h 717550"/>
                            <a:gd name="connsiteX14" fmla="*/ 831850 w 1720850"/>
                            <a:gd name="connsiteY14" fmla="*/ 419100 h 717550"/>
                            <a:gd name="connsiteX15" fmla="*/ 692150 w 1720850"/>
                            <a:gd name="connsiteY15" fmla="*/ 476250 h 717550"/>
                            <a:gd name="connsiteX16" fmla="*/ 673100 w 1720850"/>
                            <a:gd name="connsiteY16" fmla="*/ 488950 h 717550"/>
                            <a:gd name="connsiteX17" fmla="*/ 641350 w 1720850"/>
                            <a:gd name="connsiteY17" fmla="*/ 495300 h 717550"/>
                            <a:gd name="connsiteX18" fmla="*/ 584200 w 1720850"/>
                            <a:gd name="connsiteY18" fmla="*/ 514350 h 717550"/>
                            <a:gd name="connsiteX19" fmla="*/ 565150 w 1720850"/>
                            <a:gd name="connsiteY19" fmla="*/ 520700 h 717550"/>
                            <a:gd name="connsiteX20" fmla="*/ 501650 w 1720850"/>
                            <a:gd name="connsiteY20" fmla="*/ 533400 h 717550"/>
                            <a:gd name="connsiteX21" fmla="*/ 412750 w 1720850"/>
                            <a:gd name="connsiteY21" fmla="*/ 558800 h 717550"/>
                            <a:gd name="connsiteX22" fmla="*/ 336550 w 1720850"/>
                            <a:gd name="connsiteY22" fmla="*/ 584200 h 717550"/>
                            <a:gd name="connsiteX23" fmla="*/ 234950 w 1720850"/>
                            <a:gd name="connsiteY23" fmla="*/ 590550 h 717550"/>
                            <a:gd name="connsiteX24" fmla="*/ 177800 w 1720850"/>
                            <a:gd name="connsiteY24" fmla="*/ 622300 h 717550"/>
                            <a:gd name="connsiteX25" fmla="*/ 158750 w 1720850"/>
                            <a:gd name="connsiteY25" fmla="*/ 635000 h 717550"/>
                            <a:gd name="connsiteX26" fmla="*/ 50800 w 1720850"/>
                            <a:gd name="connsiteY26" fmla="*/ 692150 h 717550"/>
                            <a:gd name="connsiteX27" fmla="*/ 50800 w 1720850"/>
                            <a:gd name="connsiteY27" fmla="*/ 692150 h 717550"/>
                            <a:gd name="connsiteX28" fmla="*/ 0 w 1720850"/>
                            <a:gd name="connsiteY28" fmla="*/ 717550 h 717550"/>
                            <a:gd name="connsiteX0" fmla="*/ 1720850 w 1720850"/>
                            <a:gd name="connsiteY0" fmla="*/ 0 h 717550"/>
                            <a:gd name="connsiteX1" fmla="*/ 1689100 w 1720850"/>
                            <a:gd name="connsiteY1" fmla="*/ 19050 h 717550"/>
                            <a:gd name="connsiteX2" fmla="*/ 1536700 w 1720850"/>
                            <a:gd name="connsiteY2" fmla="*/ 101600 h 717550"/>
                            <a:gd name="connsiteX3" fmla="*/ 1473200 w 1720850"/>
                            <a:gd name="connsiteY3" fmla="*/ 152400 h 717550"/>
                            <a:gd name="connsiteX4" fmla="*/ 1365250 w 1720850"/>
                            <a:gd name="connsiteY4" fmla="*/ 203200 h 717550"/>
                            <a:gd name="connsiteX5" fmla="*/ 1339850 w 1720850"/>
                            <a:gd name="connsiteY5" fmla="*/ 215900 h 717550"/>
                            <a:gd name="connsiteX6" fmla="*/ 1320800 w 1720850"/>
                            <a:gd name="connsiteY6" fmla="*/ 228600 h 717550"/>
                            <a:gd name="connsiteX7" fmla="*/ 1270000 w 1720850"/>
                            <a:gd name="connsiteY7" fmla="*/ 247650 h 717550"/>
                            <a:gd name="connsiteX8" fmla="*/ 1155700 w 1720850"/>
                            <a:gd name="connsiteY8" fmla="*/ 304800 h 717550"/>
                            <a:gd name="connsiteX9" fmla="*/ 1117600 w 1720850"/>
                            <a:gd name="connsiteY9" fmla="*/ 323850 h 717550"/>
                            <a:gd name="connsiteX10" fmla="*/ 1047750 w 1720850"/>
                            <a:gd name="connsiteY10" fmla="*/ 342900 h 717550"/>
                            <a:gd name="connsiteX11" fmla="*/ 984250 w 1720850"/>
                            <a:gd name="connsiteY11" fmla="*/ 361950 h 717550"/>
                            <a:gd name="connsiteX12" fmla="*/ 869950 w 1720850"/>
                            <a:gd name="connsiteY12" fmla="*/ 412750 h 717550"/>
                            <a:gd name="connsiteX13" fmla="*/ 831850 w 1720850"/>
                            <a:gd name="connsiteY13" fmla="*/ 419100 h 717550"/>
                            <a:gd name="connsiteX14" fmla="*/ 692150 w 1720850"/>
                            <a:gd name="connsiteY14" fmla="*/ 476250 h 717550"/>
                            <a:gd name="connsiteX15" fmla="*/ 673100 w 1720850"/>
                            <a:gd name="connsiteY15" fmla="*/ 488950 h 717550"/>
                            <a:gd name="connsiteX16" fmla="*/ 641350 w 1720850"/>
                            <a:gd name="connsiteY16" fmla="*/ 495300 h 717550"/>
                            <a:gd name="connsiteX17" fmla="*/ 584200 w 1720850"/>
                            <a:gd name="connsiteY17" fmla="*/ 514350 h 717550"/>
                            <a:gd name="connsiteX18" fmla="*/ 565150 w 1720850"/>
                            <a:gd name="connsiteY18" fmla="*/ 520700 h 717550"/>
                            <a:gd name="connsiteX19" fmla="*/ 501650 w 1720850"/>
                            <a:gd name="connsiteY19" fmla="*/ 533400 h 717550"/>
                            <a:gd name="connsiteX20" fmla="*/ 412750 w 1720850"/>
                            <a:gd name="connsiteY20" fmla="*/ 558800 h 717550"/>
                            <a:gd name="connsiteX21" fmla="*/ 336550 w 1720850"/>
                            <a:gd name="connsiteY21" fmla="*/ 584200 h 717550"/>
                            <a:gd name="connsiteX22" fmla="*/ 234950 w 1720850"/>
                            <a:gd name="connsiteY22" fmla="*/ 590550 h 717550"/>
                            <a:gd name="connsiteX23" fmla="*/ 177800 w 1720850"/>
                            <a:gd name="connsiteY23" fmla="*/ 622300 h 717550"/>
                            <a:gd name="connsiteX24" fmla="*/ 158750 w 1720850"/>
                            <a:gd name="connsiteY24" fmla="*/ 635000 h 717550"/>
                            <a:gd name="connsiteX25" fmla="*/ 50800 w 1720850"/>
                            <a:gd name="connsiteY25" fmla="*/ 692150 h 717550"/>
                            <a:gd name="connsiteX26" fmla="*/ 50800 w 1720850"/>
                            <a:gd name="connsiteY26" fmla="*/ 692150 h 717550"/>
                            <a:gd name="connsiteX27" fmla="*/ 0 w 1720850"/>
                            <a:gd name="connsiteY27" fmla="*/ 717550 h 717550"/>
                            <a:gd name="connsiteX0" fmla="*/ 1720850 w 1720850"/>
                            <a:gd name="connsiteY0" fmla="*/ 0 h 717550"/>
                            <a:gd name="connsiteX1" fmla="*/ 1536700 w 1720850"/>
                            <a:gd name="connsiteY1" fmla="*/ 101600 h 717550"/>
                            <a:gd name="connsiteX2" fmla="*/ 1473200 w 1720850"/>
                            <a:gd name="connsiteY2" fmla="*/ 152400 h 717550"/>
                            <a:gd name="connsiteX3" fmla="*/ 1365250 w 1720850"/>
                            <a:gd name="connsiteY3" fmla="*/ 203200 h 717550"/>
                            <a:gd name="connsiteX4" fmla="*/ 1339850 w 1720850"/>
                            <a:gd name="connsiteY4" fmla="*/ 215900 h 717550"/>
                            <a:gd name="connsiteX5" fmla="*/ 1320800 w 1720850"/>
                            <a:gd name="connsiteY5" fmla="*/ 228600 h 717550"/>
                            <a:gd name="connsiteX6" fmla="*/ 1270000 w 1720850"/>
                            <a:gd name="connsiteY6" fmla="*/ 247650 h 717550"/>
                            <a:gd name="connsiteX7" fmla="*/ 1155700 w 1720850"/>
                            <a:gd name="connsiteY7" fmla="*/ 304800 h 717550"/>
                            <a:gd name="connsiteX8" fmla="*/ 1117600 w 1720850"/>
                            <a:gd name="connsiteY8" fmla="*/ 323850 h 717550"/>
                            <a:gd name="connsiteX9" fmla="*/ 1047750 w 1720850"/>
                            <a:gd name="connsiteY9" fmla="*/ 342900 h 717550"/>
                            <a:gd name="connsiteX10" fmla="*/ 984250 w 1720850"/>
                            <a:gd name="connsiteY10" fmla="*/ 361950 h 717550"/>
                            <a:gd name="connsiteX11" fmla="*/ 869950 w 1720850"/>
                            <a:gd name="connsiteY11" fmla="*/ 412750 h 717550"/>
                            <a:gd name="connsiteX12" fmla="*/ 831850 w 1720850"/>
                            <a:gd name="connsiteY12" fmla="*/ 419100 h 717550"/>
                            <a:gd name="connsiteX13" fmla="*/ 692150 w 1720850"/>
                            <a:gd name="connsiteY13" fmla="*/ 476250 h 717550"/>
                            <a:gd name="connsiteX14" fmla="*/ 673100 w 1720850"/>
                            <a:gd name="connsiteY14" fmla="*/ 488950 h 717550"/>
                            <a:gd name="connsiteX15" fmla="*/ 641350 w 1720850"/>
                            <a:gd name="connsiteY15" fmla="*/ 495300 h 717550"/>
                            <a:gd name="connsiteX16" fmla="*/ 584200 w 1720850"/>
                            <a:gd name="connsiteY16" fmla="*/ 514350 h 717550"/>
                            <a:gd name="connsiteX17" fmla="*/ 565150 w 1720850"/>
                            <a:gd name="connsiteY17" fmla="*/ 520700 h 717550"/>
                            <a:gd name="connsiteX18" fmla="*/ 501650 w 1720850"/>
                            <a:gd name="connsiteY18" fmla="*/ 533400 h 717550"/>
                            <a:gd name="connsiteX19" fmla="*/ 412750 w 1720850"/>
                            <a:gd name="connsiteY19" fmla="*/ 558800 h 717550"/>
                            <a:gd name="connsiteX20" fmla="*/ 336550 w 1720850"/>
                            <a:gd name="connsiteY20" fmla="*/ 584200 h 717550"/>
                            <a:gd name="connsiteX21" fmla="*/ 234950 w 1720850"/>
                            <a:gd name="connsiteY21" fmla="*/ 590550 h 717550"/>
                            <a:gd name="connsiteX22" fmla="*/ 177800 w 1720850"/>
                            <a:gd name="connsiteY22" fmla="*/ 622300 h 717550"/>
                            <a:gd name="connsiteX23" fmla="*/ 158750 w 1720850"/>
                            <a:gd name="connsiteY23" fmla="*/ 635000 h 717550"/>
                            <a:gd name="connsiteX24" fmla="*/ 50800 w 1720850"/>
                            <a:gd name="connsiteY24" fmla="*/ 692150 h 717550"/>
                            <a:gd name="connsiteX25" fmla="*/ 50800 w 1720850"/>
                            <a:gd name="connsiteY25" fmla="*/ 692150 h 717550"/>
                            <a:gd name="connsiteX26" fmla="*/ 0 w 1720850"/>
                            <a:gd name="connsiteY26" fmla="*/ 717550 h 717550"/>
                            <a:gd name="connsiteX0" fmla="*/ 1720850 w 1720850"/>
                            <a:gd name="connsiteY0" fmla="*/ 0 h 717550"/>
                            <a:gd name="connsiteX1" fmla="*/ 1473200 w 1720850"/>
                            <a:gd name="connsiteY1" fmla="*/ 152400 h 717550"/>
                            <a:gd name="connsiteX2" fmla="*/ 1365250 w 1720850"/>
                            <a:gd name="connsiteY2" fmla="*/ 203200 h 717550"/>
                            <a:gd name="connsiteX3" fmla="*/ 1339850 w 1720850"/>
                            <a:gd name="connsiteY3" fmla="*/ 215900 h 717550"/>
                            <a:gd name="connsiteX4" fmla="*/ 1320800 w 1720850"/>
                            <a:gd name="connsiteY4" fmla="*/ 228600 h 717550"/>
                            <a:gd name="connsiteX5" fmla="*/ 1270000 w 1720850"/>
                            <a:gd name="connsiteY5" fmla="*/ 247650 h 717550"/>
                            <a:gd name="connsiteX6" fmla="*/ 1155700 w 1720850"/>
                            <a:gd name="connsiteY6" fmla="*/ 304800 h 717550"/>
                            <a:gd name="connsiteX7" fmla="*/ 1117600 w 1720850"/>
                            <a:gd name="connsiteY7" fmla="*/ 323850 h 717550"/>
                            <a:gd name="connsiteX8" fmla="*/ 1047750 w 1720850"/>
                            <a:gd name="connsiteY8" fmla="*/ 342900 h 717550"/>
                            <a:gd name="connsiteX9" fmla="*/ 984250 w 1720850"/>
                            <a:gd name="connsiteY9" fmla="*/ 361950 h 717550"/>
                            <a:gd name="connsiteX10" fmla="*/ 869950 w 1720850"/>
                            <a:gd name="connsiteY10" fmla="*/ 412750 h 717550"/>
                            <a:gd name="connsiteX11" fmla="*/ 831850 w 1720850"/>
                            <a:gd name="connsiteY11" fmla="*/ 419100 h 717550"/>
                            <a:gd name="connsiteX12" fmla="*/ 692150 w 1720850"/>
                            <a:gd name="connsiteY12" fmla="*/ 476250 h 717550"/>
                            <a:gd name="connsiteX13" fmla="*/ 673100 w 1720850"/>
                            <a:gd name="connsiteY13" fmla="*/ 488950 h 717550"/>
                            <a:gd name="connsiteX14" fmla="*/ 641350 w 1720850"/>
                            <a:gd name="connsiteY14" fmla="*/ 495300 h 717550"/>
                            <a:gd name="connsiteX15" fmla="*/ 584200 w 1720850"/>
                            <a:gd name="connsiteY15" fmla="*/ 514350 h 717550"/>
                            <a:gd name="connsiteX16" fmla="*/ 565150 w 1720850"/>
                            <a:gd name="connsiteY16" fmla="*/ 520700 h 717550"/>
                            <a:gd name="connsiteX17" fmla="*/ 501650 w 1720850"/>
                            <a:gd name="connsiteY17" fmla="*/ 533400 h 717550"/>
                            <a:gd name="connsiteX18" fmla="*/ 412750 w 1720850"/>
                            <a:gd name="connsiteY18" fmla="*/ 558800 h 717550"/>
                            <a:gd name="connsiteX19" fmla="*/ 336550 w 1720850"/>
                            <a:gd name="connsiteY19" fmla="*/ 584200 h 717550"/>
                            <a:gd name="connsiteX20" fmla="*/ 234950 w 1720850"/>
                            <a:gd name="connsiteY20" fmla="*/ 590550 h 717550"/>
                            <a:gd name="connsiteX21" fmla="*/ 177800 w 1720850"/>
                            <a:gd name="connsiteY21" fmla="*/ 622300 h 717550"/>
                            <a:gd name="connsiteX22" fmla="*/ 158750 w 1720850"/>
                            <a:gd name="connsiteY22" fmla="*/ 635000 h 717550"/>
                            <a:gd name="connsiteX23" fmla="*/ 50800 w 1720850"/>
                            <a:gd name="connsiteY23" fmla="*/ 692150 h 717550"/>
                            <a:gd name="connsiteX24" fmla="*/ 50800 w 1720850"/>
                            <a:gd name="connsiteY24" fmla="*/ 692150 h 717550"/>
                            <a:gd name="connsiteX25" fmla="*/ 0 w 1720850"/>
                            <a:gd name="connsiteY25" fmla="*/ 717550 h 717550"/>
                            <a:gd name="connsiteX0" fmla="*/ 1720850 w 1720850"/>
                            <a:gd name="connsiteY0" fmla="*/ 0 h 717550"/>
                            <a:gd name="connsiteX1" fmla="*/ 1473200 w 1720850"/>
                            <a:gd name="connsiteY1" fmla="*/ 152400 h 717550"/>
                            <a:gd name="connsiteX2" fmla="*/ 1365250 w 1720850"/>
                            <a:gd name="connsiteY2" fmla="*/ 203200 h 717550"/>
                            <a:gd name="connsiteX3" fmla="*/ 1339850 w 1720850"/>
                            <a:gd name="connsiteY3" fmla="*/ 215900 h 717550"/>
                            <a:gd name="connsiteX4" fmla="*/ 1270000 w 1720850"/>
                            <a:gd name="connsiteY4" fmla="*/ 247650 h 717550"/>
                            <a:gd name="connsiteX5" fmla="*/ 1155700 w 1720850"/>
                            <a:gd name="connsiteY5" fmla="*/ 304800 h 717550"/>
                            <a:gd name="connsiteX6" fmla="*/ 1117600 w 1720850"/>
                            <a:gd name="connsiteY6" fmla="*/ 323850 h 717550"/>
                            <a:gd name="connsiteX7" fmla="*/ 1047750 w 1720850"/>
                            <a:gd name="connsiteY7" fmla="*/ 342900 h 717550"/>
                            <a:gd name="connsiteX8" fmla="*/ 984250 w 1720850"/>
                            <a:gd name="connsiteY8" fmla="*/ 361950 h 717550"/>
                            <a:gd name="connsiteX9" fmla="*/ 869950 w 1720850"/>
                            <a:gd name="connsiteY9" fmla="*/ 412750 h 717550"/>
                            <a:gd name="connsiteX10" fmla="*/ 831850 w 1720850"/>
                            <a:gd name="connsiteY10" fmla="*/ 419100 h 717550"/>
                            <a:gd name="connsiteX11" fmla="*/ 692150 w 1720850"/>
                            <a:gd name="connsiteY11" fmla="*/ 476250 h 717550"/>
                            <a:gd name="connsiteX12" fmla="*/ 673100 w 1720850"/>
                            <a:gd name="connsiteY12" fmla="*/ 488950 h 717550"/>
                            <a:gd name="connsiteX13" fmla="*/ 641350 w 1720850"/>
                            <a:gd name="connsiteY13" fmla="*/ 495300 h 717550"/>
                            <a:gd name="connsiteX14" fmla="*/ 584200 w 1720850"/>
                            <a:gd name="connsiteY14" fmla="*/ 514350 h 717550"/>
                            <a:gd name="connsiteX15" fmla="*/ 565150 w 1720850"/>
                            <a:gd name="connsiteY15" fmla="*/ 520700 h 717550"/>
                            <a:gd name="connsiteX16" fmla="*/ 501650 w 1720850"/>
                            <a:gd name="connsiteY16" fmla="*/ 533400 h 717550"/>
                            <a:gd name="connsiteX17" fmla="*/ 412750 w 1720850"/>
                            <a:gd name="connsiteY17" fmla="*/ 558800 h 717550"/>
                            <a:gd name="connsiteX18" fmla="*/ 336550 w 1720850"/>
                            <a:gd name="connsiteY18" fmla="*/ 584200 h 717550"/>
                            <a:gd name="connsiteX19" fmla="*/ 234950 w 1720850"/>
                            <a:gd name="connsiteY19" fmla="*/ 590550 h 717550"/>
                            <a:gd name="connsiteX20" fmla="*/ 177800 w 1720850"/>
                            <a:gd name="connsiteY20" fmla="*/ 622300 h 717550"/>
                            <a:gd name="connsiteX21" fmla="*/ 158750 w 1720850"/>
                            <a:gd name="connsiteY21" fmla="*/ 635000 h 717550"/>
                            <a:gd name="connsiteX22" fmla="*/ 50800 w 1720850"/>
                            <a:gd name="connsiteY22" fmla="*/ 692150 h 717550"/>
                            <a:gd name="connsiteX23" fmla="*/ 50800 w 1720850"/>
                            <a:gd name="connsiteY23" fmla="*/ 692150 h 717550"/>
                            <a:gd name="connsiteX24" fmla="*/ 0 w 1720850"/>
                            <a:gd name="connsiteY24" fmla="*/ 717550 h 717550"/>
                            <a:gd name="connsiteX0" fmla="*/ 1720850 w 1720850"/>
                            <a:gd name="connsiteY0" fmla="*/ 0 h 717550"/>
                            <a:gd name="connsiteX1" fmla="*/ 1473200 w 1720850"/>
                            <a:gd name="connsiteY1" fmla="*/ 152400 h 717550"/>
                            <a:gd name="connsiteX2" fmla="*/ 1365250 w 1720850"/>
                            <a:gd name="connsiteY2" fmla="*/ 203200 h 717550"/>
                            <a:gd name="connsiteX3" fmla="*/ 1270000 w 1720850"/>
                            <a:gd name="connsiteY3" fmla="*/ 247650 h 717550"/>
                            <a:gd name="connsiteX4" fmla="*/ 1155700 w 1720850"/>
                            <a:gd name="connsiteY4" fmla="*/ 304800 h 717550"/>
                            <a:gd name="connsiteX5" fmla="*/ 1117600 w 1720850"/>
                            <a:gd name="connsiteY5" fmla="*/ 323850 h 717550"/>
                            <a:gd name="connsiteX6" fmla="*/ 1047750 w 1720850"/>
                            <a:gd name="connsiteY6" fmla="*/ 342900 h 717550"/>
                            <a:gd name="connsiteX7" fmla="*/ 984250 w 1720850"/>
                            <a:gd name="connsiteY7" fmla="*/ 361950 h 717550"/>
                            <a:gd name="connsiteX8" fmla="*/ 869950 w 1720850"/>
                            <a:gd name="connsiteY8" fmla="*/ 412750 h 717550"/>
                            <a:gd name="connsiteX9" fmla="*/ 831850 w 1720850"/>
                            <a:gd name="connsiteY9" fmla="*/ 419100 h 717550"/>
                            <a:gd name="connsiteX10" fmla="*/ 692150 w 1720850"/>
                            <a:gd name="connsiteY10" fmla="*/ 476250 h 717550"/>
                            <a:gd name="connsiteX11" fmla="*/ 673100 w 1720850"/>
                            <a:gd name="connsiteY11" fmla="*/ 488950 h 717550"/>
                            <a:gd name="connsiteX12" fmla="*/ 641350 w 1720850"/>
                            <a:gd name="connsiteY12" fmla="*/ 495300 h 717550"/>
                            <a:gd name="connsiteX13" fmla="*/ 584200 w 1720850"/>
                            <a:gd name="connsiteY13" fmla="*/ 514350 h 717550"/>
                            <a:gd name="connsiteX14" fmla="*/ 565150 w 1720850"/>
                            <a:gd name="connsiteY14" fmla="*/ 520700 h 717550"/>
                            <a:gd name="connsiteX15" fmla="*/ 501650 w 1720850"/>
                            <a:gd name="connsiteY15" fmla="*/ 533400 h 717550"/>
                            <a:gd name="connsiteX16" fmla="*/ 412750 w 1720850"/>
                            <a:gd name="connsiteY16" fmla="*/ 558800 h 717550"/>
                            <a:gd name="connsiteX17" fmla="*/ 336550 w 1720850"/>
                            <a:gd name="connsiteY17" fmla="*/ 584200 h 717550"/>
                            <a:gd name="connsiteX18" fmla="*/ 234950 w 1720850"/>
                            <a:gd name="connsiteY18" fmla="*/ 590550 h 717550"/>
                            <a:gd name="connsiteX19" fmla="*/ 177800 w 1720850"/>
                            <a:gd name="connsiteY19" fmla="*/ 622300 h 717550"/>
                            <a:gd name="connsiteX20" fmla="*/ 158750 w 1720850"/>
                            <a:gd name="connsiteY20" fmla="*/ 635000 h 717550"/>
                            <a:gd name="connsiteX21" fmla="*/ 50800 w 1720850"/>
                            <a:gd name="connsiteY21" fmla="*/ 692150 h 717550"/>
                            <a:gd name="connsiteX22" fmla="*/ 50800 w 1720850"/>
                            <a:gd name="connsiteY22" fmla="*/ 692150 h 717550"/>
                            <a:gd name="connsiteX23" fmla="*/ 0 w 1720850"/>
                            <a:gd name="connsiteY23" fmla="*/ 717550 h 717550"/>
                            <a:gd name="connsiteX0" fmla="*/ 1720850 w 1720850"/>
                            <a:gd name="connsiteY0" fmla="*/ 0 h 717550"/>
                            <a:gd name="connsiteX1" fmla="*/ 1473200 w 1720850"/>
                            <a:gd name="connsiteY1" fmla="*/ 152400 h 717550"/>
                            <a:gd name="connsiteX2" fmla="*/ 1270000 w 1720850"/>
                            <a:gd name="connsiteY2" fmla="*/ 247650 h 717550"/>
                            <a:gd name="connsiteX3" fmla="*/ 1155700 w 1720850"/>
                            <a:gd name="connsiteY3" fmla="*/ 304800 h 717550"/>
                            <a:gd name="connsiteX4" fmla="*/ 1117600 w 1720850"/>
                            <a:gd name="connsiteY4" fmla="*/ 323850 h 717550"/>
                            <a:gd name="connsiteX5" fmla="*/ 1047750 w 1720850"/>
                            <a:gd name="connsiteY5" fmla="*/ 342900 h 717550"/>
                            <a:gd name="connsiteX6" fmla="*/ 984250 w 1720850"/>
                            <a:gd name="connsiteY6" fmla="*/ 361950 h 717550"/>
                            <a:gd name="connsiteX7" fmla="*/ 869950 w 1720850"/>
                            <a:gd name="connsiteY7" fmla="*/ 412750 h 717550"/>
                            <a:gd name="connsiteX8" fmla="*/ 831850 w 1720850"/>
                            <a:gd name="connsiteY8" fmla="*/ 419100 h 717550"/>
                            <a:gd name="connsiteX9" fmla="*/ 692150 w 1720850"/>
                            <a:gd name="connsiteY9" fmla="*/ 476250 h 717550"/>
                            <a:gd name="connsiteX10" fmla="*/ 673100 w 1720850"/>
                            <a:gd name="connsiteY10" fmla="*/ 488950 h 717550"/>
                            <a:gd name="connsiteX11" fmla="*/ 641350 w 1720850"/>
                            <a:gd name="connsiteY11" fmla="*/ 495300 h 717550"/>
                            <a:gd name="connsiteX12" fmla="*/ 584200 w 1720850"/>
                            <a:gd name="connsiteY12" fmla="*/ 514350 h 717550"/>
                            <a:gd name="connsiteX13" fmla="*/ 565150 w 1720850"/>
                            <a:gd name="connsiteY13" fmla="*/ 520700 h 717550"/>
                            <a:gd name="connsiteX14" fmla="*/ 501650 w 1720850"/>
                            <a:gd name="connsiteY14" fmla="*/ 533400 h 717550"/>
                            <a:gd name="connsiteX15" fmla="*/ 412750 w 1720850"/>
                            <a:gd name="connsiteY15" fmla="*/ 558800 h 717550"/>
                            <a:gd name="connsiteX16" fmla="*/ 336550 w 1720850"/>
                            <a:gd name="connsiteY16" fmla="*/ 584200 h 717550"/>
                            <a:gd name="connsiteX17" fmla="*/ 234950 w 1720850"/>
                            <a:gd name="connsiteY17" fmla="*/ 590550 h 717550"/>
                            <a:gd name="connsiteX18" fmla="*/ 177800 w 1720850"/>
                            <a:gd name="connsiteY18" fmla="*/ 622300 h 717550"/>
                            <a:gd name="connsiteX19" fmla="*/ 158750 w 1720850"/>
                            <a:gd name="connsiteY19" fmla="*/ 635000 h 717550"/>
                            <a:gd name="connsiteX20" fmla="*/ 50800 w 1720850"/>
                            <a:gd name="connsiteY20" fmla="*/ 692150 h 717550"/>
                            <a:gd name="connsiteX21" fmla="*/ 50800 w 1720850"/>
                            <a:gd name="connsiteY21" fmla="*/ 692150 h 717550"/>
                            <a:gd name="connsiteX22" fmla="*/ 0 w 1720850"/>
                            <a:gd name="connsiteY22" fmla="*/ 717550 h 717550"/>
                            <a:gd name="connsiteX0" fmla="*/ 1720850 w 1720850"/>
                            <a:gd name="connsiteY0" fmla="*/ 0 h 717550"/>
                            <a:gd name="connsiteX1" fmla="*/ 1473200 w 1720850"/>
                            <a:gd name="connsiteY1" fmla="*/ 152400 h 717550"/>
                            <a:gd name="connsiteX2" fmla="*/ 1270000 w 1720850"/>
                            <a:gd name="connsiteY2" fmla="*/ 247650 h 717550"/>
                            <a:gd name="connsiteX3" fmla="*/ 1155700 w 1720850"/>
                            <a:gd name="connsiteY3" fmla="*/ 304800 h 717550"/>
                            <a:gd name="connsiteX4" fmla="*/ 1047750 w 1720850"/>
                            <a:gd name="connsiteY4" fmla="*/ 342900 h 717550"/>
                            <a:gd name="connsiteX5" fmla="*/ 984250 w 1720850"/>
                            <a:gd name="connsiteY5" fmla="*/ 361950 h 717550"/>
                            <a:gd name="connsiteX6" fmla="*/ 869950 w 1720850"/>
                            <a:gd name="connsiteY6" fmla="*/ 412750 h 717550"/>
                            <a:gd name="connsiteX7" fmla="*/ 831850 w 1720850"/>
                            <a:gd name="connsiteY7" fmla="*/ 419100 h 717550"/>
                            <a:gd name="connsiteX8" fmla="*/ 692150 w 1720850"/>
                            <a:gd name="connsiteY8" fmla="*/ 476250 h 717550"/>
                            <a:gd name="connsiteX9" fmla="*/ 673100 w 1720850"/>
                            <a:gd name="connsiteY9" fmla="*/ 488950 h 717550"/>
                            <a:gd name="connsiteX10" fmla="*/ 641350 w 1720850"/>
                            <a:gd name="connsiteY10" fmla="*/ 495300 h 717550"/>
                            <a:gd name="connsiteX11" fmla="*/ 584200 w 1720850"/>
                            <a:gd name="connsiteY11" fmla="*/ 514350 h 717550"/>
                            <a:gd name="connsiteX12" fmla="*/ 565150 w 1720850"/>
                            <a:gd name="connsiteY12" fmla="*/ 520700 h 717550"/>
                            <a:gd name="connsiteX13" fmla="*/ 501650 w 1720850"/>
                            <a:gd name="connsiteY13" fmla="*/ 533400 h 717550"/>
                            <a:gd name="connsiteX14" fmla="*/ 412750 w 1720850"/>
                            <a:gd name="connsiteY14" fmla="*/ 558800 h 717550"/>
                            <a:gd name="connsiteX15" fmla="*/ 336550 w 1720850"/>
                            <a:gd name="connsiteY15" fmla="*/ 584200 h 717550"/>
                            <a:gd name="connsiteX16" fmla="*/ 234950 w 1720850"/>
                            <a:gd name="connsiteY16" fmla="*/ 590550 h 717550"/>
                            <a:gd name="connsiteX17" fmla="*/ 177800 w 1720850"/>
                            <a:gd name="connsiteY17" fmla="*/ 622300 h 717550"/>
                            <a:gd name="connsiteX18" fmla="*/ 158750 w 1720850"/>
                            <a:gd name="connsiteY18" fmla="*/ 635000 h 717550"/>
                            <a:gd name="connsiteX19" fmla="*/ 50800 w 1720850"/>
                            <a:gd name="connsiteY19" fmla="*/ 692150 h 717550"/>
                            <a:gd name="connsiteX20" fmla="*/ 50800 w 1720850"/>
                            <a:gd name="connsiteY20" fmla="*/ 692150 h 717550"/>
                            <a:gd name="connsiteX21" fmla="*/ 0 w 1720850"/>
                            <a:gd name="connsiteY21" fmla="*/ 717550 h 717550"/>
                            <a:gd name="connsiteX0" fmla="*/ 1720850 w 1720850"/>
                            <a:gd name="connsiteY0" fmla="*/ 0 h 717550"/>
                            <a:gd name="connsiteX1" fmla="*/ 1473200 w 1720850"/>
                            <a:gd name="connsiteY1" fmla="*/ 152400 h 717550"/>
                            <a:gd name="connsiteX2" fmla="*/ 1270000 w 1720850"/>
                            <a:gd name="connsiteY2" fmla="*/ 247650 h 717550"/>
                            <a:gd name="connsiteX3" fmla="*/ 1155700 w 1720850"/>
                            <a:gd name="connsiteY3" fmla="*/ 304800 h 717550"/>
                            <a:gd name="connsiteX4" fmla="*/ 984250 w 1720850"/>
                            <a:gd name="connsiteY4" fmla="*/ 361950 h 717550"/>
                            <a:gd name="connsiteX5" fmla="*/ 869950 w 1720850"/>
                            <a:gd name="connsiteY5" fmla="*/ 412750 h 717550"/>
                            <a:gd name="connsiteX6" fmla="*/ 831850 w 1720850"/>
                            <a:gd name="connsiteY6" fmla="*/ 419100 h 717550"/>
                            <a:gd name="connsiteX7" fmla="*/ 692150 w 1720850"/>
                            <a:gd name="connsiteY7" fmla="*/ 476250 h 717550"/>
                            <a:gd name="connsiteX8" fmla="*/ 673100 w 1720850"/>
                            <a:gd name="connsiteY8" fmla="*/ 488950 h 717550"/>
                            <a:gd name="connsiteX9" fmla="*/ 641350 w 1720850"/>
                            <a:gd name="connsiteY9" fmla="*/ 495300 h 717550"/>
                            <a:gd name="connsiteX10" fmla="*/ 584200 w 1720850"/>
                            <a:gd name="connsiteY10" fmla="*/ 514350 h 717550"/>
                            <a:gd name="connsiteX11" fmla="*/ 565150 w 1720850"/>
                            <a:gd name="connsiteY11" fmla="*/ 520700 h 717550"/>
                            <a:gd name="connsiteX12" fmla="*/ 501650 w 1720850"/>
                            <a:gd name="connsiteY12" fmla="*/ 533400 h 717550"/>
                            <a:gd name="connsiteX13" fmla="*/ 412750 w 1720850"/>
                            <a:gd name="connsiteY13" fmla="*/ 558800 h 717550"/>
                            <a:gd name="connsiteX14" fmla="*/ 336550 w 1720850"/>
                            <a:gd name="connsiteY14" fmla="*/ 584200 h 717550"/>
                            <a:gd name="connsiteX15" fmla="*/ 234950 w 1720850"/>
                            <a:gd name="connsiteY15" fmla="*/ 590550 h 717550"/>
                            <a:gd name="connsiteX16" fmla="*/ 177800 w 1720850"/>
                            <a:gd name="connsiteY16" fmla="*/ 622300 h 717550"/>
                            <a:gd name="connsiteX17" fmla="*/ 158750 w 1720850"/>
                            <a:gd name="connsiteY17" fmla="*/ 635000 h 717550"/>
                            <a:gd name="connsiteX18" fmla="*/ 50800 w 1720850"/>
                            <a:gd name="connsiteY18" fmla="*/ 692150 h 717550"/>
                            <a:gd name="connsiteX19" fmla="*/ 50800 w 1720850"/>
                            <a:gd name="connsiteY19" fmla="*/ 692150 h 717550"/>
                            <a:gd name="connsiteX20" fmla="*/ 0 w 1720850"/>
                            <a:gd name="connsiteY20" fmla="*/ 717550 h 717550"/>
                            <a:gd name="connsiteX0" fmla="*/ 1720850 w 1720850"/>
                            <a:gd name="connsiteY0" fmla="*/ 0 h 717550"/>
                            <a:gd name="connsiteX1" fmla="*/ 1473200 w 1720850"/>
                            <a:gd name="connsiteY1" fmla="*/ 152400 h 717550"/>
                            <a:gd name="connsiteX2" fmla="*/ 1270000 w 1720850"/>
                            <a:gd name="connsiteY2" fmla="*/ 247650 h 717550"/>
                            <a:gd name="connsiteX3" fmla="*/ 1155700 w 1720850"/>
                            <a:gd name="connsiteY3" fmla="*/ 304800 h 717550"/>
                            <a:gd name="connsiteX4" fmla="*/ 984250 w 1720850"/>
                            <a:gd name="connsiteY4" fmla="*/ 361950 h 717550"/>
                            <a:gd name="connsiteX5" fmla="*/ 869950 w 1720850"/>
                            <a:gd name="connsiteY5" fmla="*/ 412750 h 717550"/>
                            <a:gd name="connsiteX6" fmla="*/ 692150 w 1720850"/>
                            <a:gd name="connsiteY6" fmla="*/ 476250 h 717550"/>
                            <a:gd name="connsiteX7" fmla="*/ 673100 w 1720850"/>
                            <a:gd name="connsiteY7" fmla="*/ 488950 h 717550"/>
                            <a:gd name="connsiteX8" fmla="*/ 641350 w 1720850"/>
                            <a:gd name="connsiteY8" fmla="*/ 495300 h 717550"/>
                            <a:gd name="connsiteX9" fmla="*/ 584200 w 1720850"/>
                            <a:gd name="connsiteY9" fmla="*/ 514350 h 717550"/>
                            <a:gd name="connsiteX10" fmla="*/ 565150 w 1720850"/>
                            <a:gd name="connsiteY10" fmla="*/ 520700 h 717550"/>
                            <a:gd name="connsiteX11" fmla="*/ 501650 w 1720850"/>
                            <a:gd name="connsiteY11" fmla="*/ 533400 h 717550"/>
                            <a:gd name="connsiteX12" fmla="*/ 412750 w 1720850"/>
                            <a:gd name="connsiteY12" fmla="*/ 558800 h 717550"/>
                            <a:gd name="connsiteX13" fmla="*/ 336550 w 1720850"/>
                            <a:gd name="connsiteY13" fmla="*/ 584200 h 717550"/>
                            <a:gd name="connsiteX14" fmla="*/ 234950 w 1720850"/>
                            <a:gd name="connsiteY14" fmla="*/ 590550 h 717550"/>
                            <a:gd name="connsiteX15" fmla="*/ 177800 w 1720850"/>
                            <a:gd name="connsiteY15" fmla="*/ 622300 h 717550"/>
                            <a:gd name="connsiteX16" fmla="*/ 158750 w 1720850"/>
                            <a:gd name="connsiteY16" fmla="*/ 635000 h 717550"/>
                            <a:gd name="connsiteX17" fmla="*/ 50800 w 1720850"/>
                            <a:gd name="connsiteY17" fmla="*/ 692150 h 717550"/>
                            <a:gd name="connsiteX18" fmla="*/ 50800 w 1720850"/>
                            <a:gd name="connsiteY18" fmla="*/ 692150 h 717550"/>
                            <a:gd name="connsiteX19" fmla="*/ 0 w 1720850"/>
                            <a:gd name="connsiteY19" fmla="*/ 717550 h 717550"/>
                            <a:gd name="connsiteX0" fmla="*/ 1720850 w 1720850"/>
                            <a:gd name="connsiteY0" fmla="*/ 0 h 717550"/>
                            <a:gd name="connsiteX1" fmla="*/ 1473200 w 1720850"/>
                            <a:gd name="connsiteY1" fmla="*/ 152400 h 717550"/>
                            <a:gd name="connsiteX2" fmla="*/ 1270000 w 1720850"/>
                            <a:gd name="connsiteY2" fmla="*/ 247650 h 717550"/>
                            <a:gd name="connsiteX3" fmla="*/ 1155700 w 1720850"/>
                            <a:gd name="connsiteY3" fmla="*/ 304800 h 717550"/>
                            <a:gd name="connsiteX4" fmla="*/ 984250 w 1720850"/>
                            <a:gd name="connsiteY4" fmla="*/ 361950 h 717550"/>
                            <a:gd name="connsiteX5" fmla="*/ 869950 w 1720850"/>
                            <a:gd name="connsiteY5" fmla="*/ 412750 h 717550"/>
                            <a:gd name="connsiteX6" fmla="*/ 692150 w 1720850"/>
                            <a:gd name="connsiteY6" fmla="*/ 476250 h 717550"/>
                            <a:gd name="connsiteX7" fmla="*/ 673100 w 1720850"/>
                            <a:gd name="connsiteY7" fmla="*/ 488950 h 717550"/>
                            <a:gd name="connsiteX8" fmla="*/ 584200 w 1720850"/>
                            <a:gd name="connsiteY8" fmla="*/ 514350 h 717550"/>
                            <a:gd name="connsiteX9" fmla="*/ 565150 w 1720850"/>
                            <a:gd name="connsiteY9" fmla="*/ 520700 h 717550"/>
                            <a:gd name="connsiteX10" fmla="*/ 501650 w 1720850"/>
                            <a:gd name="connsiteY10" fmla="*/ 533400 h 717550"/>
                            <a:gd name="connsiteX11" fmla="*/ 412750 w 1720850"/>
                            <a:gd name="connsiteY11" fmla="*/ 558800 h 717550"/>
                            <a:gd name="connsiteX12" fmla="*/ 336550 w 1720850"/>
                            <a:gd name="connsiteY12" fmla="*/ 584200 h 717550"/>
                            <a:gd name="connsiteX13" fmla="*/ 234950 w 1720850"/>
                            <a:gd name="connsiteY13" fmla="*/ 590550 h 717550"/>
                            <a:gd name="connsiteX14" fmla="*/ 177800 w 1720850"/>
                            <a:gd name="connsiteY14" fmla="*/ 622300 h 717550"/>
                            <a:gd name="connsiteX15" fmla="*/ 158750 w 1720850"/>
                            <a:gd name="connsiteY15" fmla="*/ 635000 h 717550"/>
                            <a:gd name="connsiteX16" fmla="*/ 50800 w 1720850"/>
                            <a:gd name="connsiteY16" fmla="*/ 692150 h 717550"/>
                            <a:gd name="connsiteX17" fmla="*/ 50800 w 1720850"/>
                            <a:gd name="connsiteY17" fmla="*/ 692150 h 717550"/>
                            <a:gd name="connsiteX18" fmla="*/ 0 w 1720850"/>
                            <a:gd name="connsiteY18" fmla="*/ 717550 h 717550"/>
                            <a:gd name="connsiteX0" fmla="*/ 1720850 w 1720850"/>
                            <a:gd name="connsiteY0" fmla="*/ 0 h 717550"/>
                            <a:gd name="connsiteX1" fmla="*/ 1473200 w 1720850"/>
                            <a:gd name="connsiteY1" fmla="*/ 152400 h 717550"/>
                            <a:gd name="connsiteX2" fmla="*/ 1270000 w 1720850"/>
                            <a:gd name="connsiteY2" fmla="*/ 247650 h 717550"/>
                            <a:gd name="connsiteX3" fmla="*/ 1155700 w 1720850"/>
                            <a:gd name="connsiteY3" fmla="*/ 304800 h 717550"/>
                            <a:gd name="connsiteX4" fmla="*/ 984250 w 1720850"/>
                            <a:gd name="connsiteY4" fmla="*/ 361950 h 717550"/>
                            <a:gd name="connsiteX5" fmla="*/ 869950 w 1720850"/>
                            <a:gd name="connsiteY5" fmla="*/ 412750 h 717550"/>
                            <a:gd name="connsiteX6" fmla="*/ 692150 w 1720850"/>
                            <a:gd name="connsiteY6" fmla="*/ 476250 h 717550"/>
                            <a:gd name="connsiteX7" fmla="*/ 584200 w 1720850"/>
                            <a:gd name="connsiteY7" fmla="*/ 514350 h 717550"/>
                            <a:gd name="connsiteX8" fmla="*/ 565150 w 1720850"/>
                            <a:gd name="connsiteY8" fmla="*/ 520700 h 717550"/>
                            <a:gd name="connsiteX9" fmla="*/ 501650 w 1720850"/>
                            <a:gd name="connsiteY9" fmla="*/ 533400 h 717550"/>
                            <a:gd name="connsiteX10" fmla="*/ 412750 w 1720850"/>
                            <a:gd name="connsiteY10" fmla="*/ 558800 h 717550"/>
                            <a:gd name="connsiteX11" fmla="*/ 336550 w 1720850"/>
                            <a:gd name="connsiteY11" fmla="*/ 584200 h 717550"/>
                            <a:gd name="connsiteX12" fmla="*/ 234950 w 1720850"/>
                            <a:gd name="connsiteY12" fmla="*/ 590550 h 717550"/>
                            <a:gd name="connsiteX13" fmla="*/ 177800 w 1720850"/>
                            <a:gd name="connsiteY13" fmla="*/ 622300 h 717550"/>
                            <a:gd name="connsiteX14" fmla="*/ 158750 w 1720850"/>
                            <a:gd name="connsiteY14" fmla="*/ 635000 h 717550"/>
                            <a:gd name="connsiteX15" fmla="*/ 50800 w 1720850"/>
                            <a:gd name="connsiteY15" fmla="*/ 692150 h 717550"/>
                            <a:gd name="connsiteX16" fmla="*/ 50800 w 1720850"/>
                            <a:gd name="connsiteY16" fmla="*/ 692150 h 717550"/>
                            <a:gd name="connsiteX17" fmla="*/ 0 w 1720850"/>
                            <a:gd name="connsiteY17" fmla="*/ 717550 h 717550"/>
                            <a:gd name="connsiteX0" fmla="*/ 1720850 w 1720850"/>
                            <a:gd name="connsiteY0" fmla="*/ 0 h 717550"/>
                            <a:gd name="connsiteX1" fmla="*/ 1473200 w 1720850"/>
                            <a:gd name="connsiteY1" fmla="*/ 152400 h 717550"/>
                            <a:gd name="connsiteX2" fmla="*/ 1270000 w 1720850"/>
                            <a:gd name="connsiteY2" fmla="*/ 247650 h 717550"/>
                            <a:gd name="connsiteX3" fmla="*/ 1155700 w 1720850"/>
                            <a:gd name="connsiteY3" fmla="*/ 304800 h 717550"/>
                            <a:gd name="connsiteX4" fmla="*/ 984250 w 1720850"/>
                            <a:gd name="connsiteY4" fmla="*/ 361950 h 717550"/>
                            <a:gd name="connsiteX5" fmla="*/ 869950 w 1720850"/>
                            <a:gd name="connsiteY5" fmla="*/ 412750 h 717550"/>
                            <a:gd name="connsiteX6" fmla="*/ 692150 w 1720850"/>
                            <a:gd name="connsiteY6" fmla="*/ 476250 h 717550"/>
                            <a:gd name="connsiteX7" fmla="*/ 584200 w 1720850"/>
                            <a:gd name="connsiteY7" fmla="*/ 514350 h 717550"/>
                            <a:gd name="connsiteX8" fmla="*/ 565150 w 1720850"/>
                            <a:gd name="connsiteY8" fmla="*/ 520700 h 717550"/>
                            <a:gd name="connsiteX9" fmla="*/ 412750 w 1720850"/>
                            <a:gd name="connsiteY9" fmla="*/ 558800 h 717550"/>
                            <a:gd name="connsiteX10" fmla="*/ 336550 w 1720850"/>
                            <a:gd name="connsiteY10" fmla="*/ 584200 h 717550"/>
                            <a:gd name="connsiteX11" fmla="*/ 234950 w 1720850"/>
                            <a:gd name="connsiteY11" fmla="*/ 590550 h 717550"/>
                            <a:gd name="connsiteX12" fmla="*/ 177800 w 1720850"/>
                            <a:gd name="connsiteY12" fmla="*/ 622300 h 717550"/>
                            <a:gd name="connsiteX13" fmla="*/ 158750 w 1720850"/>
                            <a:gd name="connsiteY13" fmla="*/ 635000 h 717550"/>
                            <a:gd name="connsiteX14" fmla="*/ 50800 w 1720850"/>
                            <a:gd name="connsiteY14" fmla="*/ 692150 h 717550"/>
                            <a:gd name="connsiteX15" fmla="*/ 50800 w 1720850"/>
                            <a:gd name="connsiteY15" fmla="*/ 692150 h 717550"/>
                            <a:gd name="connsiteX16" fmla="*/ 0 w 1720850"/>
                            <a:gd name="connsiteY16" fmla="*/ 717550 h 717550"/>
                            <a:gd name="connsiteX0" fmla="*/ 1720850 w 1720850"/>
                            <a:gd name="connsiteY0" fmla="*/ 0 h 717550"/>
                            <a:gd name="connsiteX1" fmla="*/ 1473200 w 1720850"/>
                            <a:gd name="connsiteY1" fmla="*/ 152400 h 717550"/>
                            <a:gd name="connsiteX2" fmla="*/ 1270000 w 1720850"/>
                            <a:gd name="connsiteY2" fmla="*/ 247650 h 717550"/>
                            <a:gd name="connsiteX3" fmla="*/ 1155700 w 1720850"/>
                            <a:gd name="connsiteY3" fmla="*/ 304800 h 717550"/>
                            <a:gd name="connsiteX4" fmla="*/ 984250 w 1720850"/>
                            <a:gd name="connsiteY4" fmla="*/ 361950 h 717550"/>
                            <a:gd name="connsiteX5" fmla="*/ 869950 w 1720850"/>
                            <a:gd name="connsiteY5" fmla="*/ 412750 h 717550"/>
                            <a:gd name="connsiteX6" fmla="*/ 692150 w 1720850"/>
                            <a:gd name="connsiteY6" fmla="*/ 476250 h 717550"/>
                            <a:gd name="connsiteX7" fmla="*/ 584200 w 1720850"/>
                            <a:gd name="connsiteY7" fmla="*/ 514350 h 717550"/>
                            <a:gd name="connsiteX8" fmla="*/ 412750 w 1720850"/>
                            <a:gd name="connsiteY8" fmla="*/ 558800 h 717550"/>
                            <a:gd name="connsiteX9" fmla="*/ 336550 w 1720850"/>
                            <a:gd name="connsiteY9" fmla="*/ 584200 h 717550"/>
                            <a:gd name="connsiteX10" fmla="*/ 234950 w 1720850"/>
                            <a:gd name="connsiteY10" fmla="*/ 590550 h 717550"/>
                            <a:gd name="connsiteX11" fmla="*/ 177800 w 1720850"/>
                            <a:gd name="connsiteY11" fmla="*/ 622300 h 717550"/>
                            <a:gd name="connsiteX12" fmla="*/ 158750 w 1720850"/>
                            <a:gd name="connsiteY12" fmla="*/ 635000 h 717550"/>
                            <a:gd name="connsiteX13" fmla="*/ 50800 w 1720850"/>
                            <a:gd name="connsiteY13" fmla="*/ 692150 h 717550"/>
                            <a:gd name="connsiteX14" fmla="*/ 50800 w 1720850"/>
                            <a:gd name="connsiteY14" fmla="*/ 692150 h 717550"/>
                            <a:gd name="connsiteX15" fmla="*/ 0 w 1720850"/>
                            <a:gd name="connsiteY15" fmla="*/ 717550 h 717550"/>
                            <a:gd name="connsiteX0" fmla="*/ 1720850 w 1720850"/>
                            <a:gd name="connsiteY0" fmla="*/ 0 h 717550"/>
                            <a:gd name="connsiteX1" fmla="*/ 1473200 w 1720850"/>
                            <a:gd name="connsiteY1" fmla="*/ 152400 h 717550"/>
                            <a:gd name="connsiteX2" fmla="*/ 1270000 w 1720850"/>
                            <a:gd name="connsiteY2" fmla="*/ 247650 h 717550"/>
                            <a:gd name="connsiteX3" fmla="*/ 1155700 w 1720850"/>
                            <a:gd name="connsiteY3" fmla="*/ 304800 h 717550"/>
                            <a:gd name="connsiteX4" fmla="*/ 984250 w 1720850"/>
                            <a:gd name="connsiteY4" fmla="*/ 361950 h 717550"/>
                            <a:gd name="connsiteX5" fmla="*/ 869950 w 1720850"/>
                            <a:gd name="connsiteY5" fmla="*/ 412750 h 717550"/>
                            <a:gd name="connsiteX6" fmla="*/ 692150 w 1720850"/>
                            <a:gd name="connsiteY6" fmla="*/ 476250 h 717550"/>
                            <a:gd name="connsiteX7" fmla="*/ 584200 w 1720850"/>
                            <a:gd name="connsiteY7" fmla="*/ 514350 h 717550"/>
                            <a:gd name="connsiteX8" fmla="*/ 336550 w 1720850"/>
                            <a:gd name="connsiteY8" fmla="*/ 584200 h 717550"/>
                            <a:gd name="connsiteX9" fmla="*/ 234950 w 1720850"/>
                            <a:gd name="connsiteY9" fmla="*/ 590550 h 717550"/>
                            <a:gd name="connsiteX10" fmla="*/ 177800 w 1720850"/>
                            <a:gd name="connsiteY10" fmla="*/ 622300 h 717550"/>
                            <a:gd name="connsiteX11" fmla="*/ 158750 w 1720850"/>
                            <a:gd name="connsiteY11" fmla="*/ 635000 h 717550"/>
                            <a:gd name="connsiteX12" fmla="*/ 50800 w 1720850"/>
                            <a:gd name="connsiteY12" fmla="*/ 692150 h 717550"/>
                            <a:gd name="connsiteX13" fmla="*/ 50800 w 1720850"/>
                            <a:gd name="connsiteY13" fmla="*/ 692150 h 717550"/>
                            <a:gd name="connsiteX14" fmla="*/ 0 w 1720850"/>
                            <a:gd name="connsiteY14" fmla="*/ 717550 h 717550"/>
                            <a:gd name="connsiteX0" fmla="*/ 1720850 w 1720850"/>
                            <a:gd name="connsiteY0" fmla="*/ 0 h 717550"/>
                            <a:gd name="connsiteX1" fmla="*/ 1473200 w 1720850"/>
                            <a:gd name="connsiteY1" fmla="*/ 152400 h 717550"/>
                            <a:gd name="connsiteX2" fmla="*/ 1270000 w 1720850"/>
                            <a:gd name="connsiteY2" fmla="*/ 247650 h 717550"/>
                            <a:gd name="connsiteX3" fmla="*/ 1155700 w 1720850"/>
                            <a:gd name="connsiteY3" fmla="*/ 304800 h 717550"/>
                            <a:gd name="connsiteX4" fmla="*/ 984250 w 1720850"/>
                            <a:gd name="connsiteY4" fmla="*/ 361950 h 717550"/>
                            <a:gd name="connsiteX5" fmla="*/ 869950 w 1720850"/>
                            <a:gd name="connsiteY5" fmla="*/ 412750 h 717550"/>
                            <a:gd name="connsiteX6" fmla="*/ 692150 w 1720850"/>
                            <a:gd name="connsiteY6" fmla="*/ 476250 h 717550"/>
                            <a:gd name="connsiteX7" fmla="*/ 584200 w 1720850"/>
                            <a:gd name="connsiteY7" fmla="*/ 514350 h 717550"/>
                            <a:gd name="connsiteX8" fmla="*/ 336550 w 1720850"/>
                            <a:gd name="connsiteY8" fmla="*/ 584200 h 717550"/>
                            <a:gd name="connsiteX9" fmla="*/ 234950 w 1720850"/>
                            <a:gd name="connsiteY9" fmla="*/ 590550 h 717550"/>
                            <a:gd name="connsiteX10" fmla="*/ 158750 w 1720850"/>
                            <a:gd name="connsiteY10" fmla="*/ 635000 h 717550"/>
                            <a:gd name="connsiteX11" fmla="*/ 50800 w 1720850"/>
                            <a:gd name="connsiteY11" fmla="*/ 692150 h 717550"/>
                            <a:gd name="connsiteX12" fmla="*/ 50800 w 1720850"/>
                            <a:gd name="connsiteY12" fmla="*/ 692150 h 717550"/>
                            <a:gd name="connsiteX13" fmla="*/ 0 w 1720850"/>
                            <a:gd name="connsiteY13" fmla="*/ 717550 h 717550"/>
                            <a:gd name="connsiteX0" fmla="*/ 1720850 w 1720850"/>
                            <a:gd name="connsiteY0" fmla="*/ 0 h 717550"/>
                            <a:gd name="connsiteX1" fmla="*/ 1473200 w 1720850"/>
                            <a:gd name="connsiteY1" fmla="*/ 152400 h 717550"/>
                            <a:gd name="connsiteX2" fmla="*/ 1270000 w 1720850"/>
                            <a:gd name="connsiteY2" fmla="*/ 247650 h 717550"/>
                            <a:gd name="connsiteX3" fmla="*/ 1155700 w 1720850"/>
                            <a:gd name="connsiteY3" fmla="*/ 304800 h 717550"/>
                            <a:gd name="connsiteX4" fmla="*/ 984250 w 1720850"/>
                            <a:gd name="connsiteY4" fmla="*/ 361950 h 717550"/>
                            <a:gd name="connsiteX5" fmla="*/ 869950 w 1720850"/>
                            <a:gd name="connsiteY5" fmla="*/ 412750 h 717550"/>
                            <a:gd name="connsiteX6" fmla="*/ 692150 w 1720850"/>
                            <a:gd name="connsiteY6" fmla="*/ 476250 h 717550"/>
                            <a:gd name="connsiteX7" fmla="*/ 584200 w 1720850"/>
                            <a:gd name="connsiteY7" fmla="*/ 514350 h 717550"/>
                            <a:gd name="connsiteX8" fmla="*/ 336550 w 1720850"/>
                            <a:gd name="connsiteY8" fmla="*/ 584200 h 717550"/>
                            <a:gd name="connsiteX9" fmla="*/ 234950 w 1720850"/>
                            <a:gd name="connsiteY9" fmla="*/ 590550 h 717550"/>
                            <a:gd name="connsiteX10" fmla="*/ 50800 w 1720850"/>
                            <a:gd name="connsiteY10" fmla="*/ 692150 h 717550"/>
                            <a:gd name="connsiteX11" fmla="*/ 50800 w 1720850"/>
                            <a:gd name="connsiteY11" fmla="*/ 692150 h 717550"/>
                            <a:gd name="connsiteX12" fmla="*/ 0 w 1720850"/>
                            <a:gd name="connsiteY12" fmla="*/ 717550 h 717550"/>
                            <a:gd name="connsiteX0" fmla="*/ 1720850 w 1720850"/>
                            <a:gd name="connsiteY0" fmla="*/ 0 h 717550"/>
                            <a:gd name="connsiteX1" fmla="*/ 1473200 w 1720850"/>
                            <a:gd name="connsiteY1" fmla="*/ 152400 h 717550"/>
                            <a:gd name="connsiteX2" fmla="*/ 1270000 w 1720850"/>
                            <a:gd name="connsiteY2" fmla="*/ 247650 h 717550"/>
                            <a:gd name="connsiteX3" fmla="*/ 1155700 w 1720850"/>
                            <a:gd name="connsiteY3" fmla="*/ 304800 h 717550"/>
                            <a:gd name="connsiteX4" fmla="*/ 984250 w 1720850"/>
                            <a:gd name="connsiteY4" fmla="*/ 361950 h 717550"/>
                            <a:gd name="connsiteX5" fmla="*/ 869950 w 1720850"/>
                            <a:gd name="connsiteY5" fmla="*/ 412750 h 717550"/>
                            <a:gd name="connsiteX6" fmla="*/ 692150 w 1720850"/>
                            <a:gd name="connsiteY6" fmla="*/ 476250 h 717550"/>
                            <a:gd name="connsiteX7" fmla="*/ 584200 w 1720850"/>
                            <a:gd name="connsiteY7" fmla="*/ 514350 h 717550"/>
                            <a:gd name="connsiteX8" fmla="*/ 336550 w 1720850"/>
                            <a:gd name="connsiteY8" fmla="*/ 584200 h 717550"/>
                            <a:gd name="connsiteX9" fmla="*/ 234950 w 1720850"/>
                            <a:gd name="connsiteY9" fmla="*/ 590550 h 717550"/>
                            <a:gd name="connsiteX10" fmla="*/ 50800 w 1720850"/>
                            <a:gd name="connsiteY10" fmla="*/ 692150 h 717550"/>
                            <a:gd name="connsiteX11" fmla="*/ 0 w 1720850"/>
                            <a:gd name="connsiteY11" fmla="*/ 717550 h 717550"/>
                            <a:gd name="connsiteX0" fmla="*/ 1720850 w 1720850"/>
                            <a:gd name="connsiteY0" fmla="*/ 0 h 717550"/>
                            <a:gd name="connsiteX1" fmla="*/ 1473200 w 1720850"/>
                            <a:gd name="connsiteY1" fmla="*/ 152400 h 717550"/>
                            <a:gd name="connsiteX2" fmla="*/ 1270000 w 1720850"/>
                            <a:gd name="connsiteY2" fmla="*/ 247650 h 717550"/>
                            <a:gd name="connsiteX3" fmla="*/ 1155700 w 1720850"/>
                            <a:gd name="connsiteY3" fmla="*/ 304800 h 717550"/>
                            <a:gd name="connsiteX4" fmla="*/ 984250 w 1720850"/>
                            <a:gd name="connsiteY4" fmla="*/ 361950 h 717550"/>
                            <a:gd name="connsiteX5" fmla="*/ 869950 w 1720850"/>
                            <a:gd name="connsiteY5" fmla="*/ 412750 h 717550"/>
                            <a:gd name="connsiteX6" fmla="*/ 692150 w 1720850"/>
                            <a:gd name="connsiteY6" fmla="*/ 476250 h 717550"/>
                            <a:gd name="connsiteX7" fmla="*/ 584200 w 1720850"/>
                            <a:gd name="connsiteY7" fmla="*/ 514350 h 717550"/>
                            <a:gd name="connsiteX8" fmla="*/ 336550 w 1720850"/>
                            <a:gd name="connsiteY8" fmla="*/ 584200 h 717550"/>
                            <a:gd name="connsiteX9" fmla="*/ 266700 w 1720850"/>
                            <a:gd name="connsiteY9" fmla="*/ 628650 h 717550"/>
                            <a:gd name="connsiteX10" fmla="*/ 50800 w 1720850"/>
                            <a:gd name="connsiteY10" fmla="*/ 692150 h 717550"/>
                            <a:gd name="connsiteX11" fmla="*/ 0 w 1720850"/>
                            <a:gd name="connsiteY11" fmla="*/ 717550 h 717550"/>
                            <a:gd name="connsiteX0" fmla="*/ 1720850 w 1720850"/>
                            <a:gd name="connsiteY0" fmla="*/ 0 h 717550"/>
                            <a:gd name="connsiteX1" fmla="*/ 1473200 w 1720850"/>
                            <a:gd name="connsiteY1" fmla="*/ 152400 h 717550"/>
                            <a:gd name="connsiteX2" fmla="*/ 1270000 w 1720850"/>
                            <a:gd name="connsiteY2" fmla="*/ 247650 h 717550"/>
                            <a:gd name="connsiteX3" fmla="*/ 1155700 w 1720850"/>
                            <a:gd name="connsiteY3" fmla="*/ 304800 h 717550"/>
                            <a:gd name="connsiteX4" fmla="*/ 984250 w 1720850"/>
                            <a:gd name="connsiteY4" fmla="*/ 361950 h 717550"/>
                            <a:gd name="connsiteX5" fmla="*/ 869950 w 1720850"/>
                            <a:gd name="connsiteY5" fmla="*/ 412750 h 717550"/>
                            <a:gd name="connsiteX6" fmla="*/ 692150 w 1720850"/>
                            <a:gd name="connsiteY6" fmla="*/ 476250 h 717550"/>
                            <a:gd name="connsiteX7" fmla="*/ 584200 w 1720850"/>
                            <a:gd name="connsiteY7" fmla="*/ 514350 h 717550"/>
                            <a:gd name="connsiteX8" fmla="*/ 336550 w 1720850"/>
                            <a:gd name="connsiteY8" fmla="*/ 584200 h 717550"/>
                            <a:gd name="connsiteX9" fmla="*/ 266700 w 1720850"/>
                            <a:gd name="connsiteY9" fmla="*/ 628650 h 717550"/>
                            <a:gd name="connsiteX10" fmla="*/ 0 w 1720850"/>
                            <a:gd name="connsiteY10" fmla="*/ 717550 h 717550"/>
                            <a:gd name="connsiteX0" fmla="*/ 1720850 w 1720850"/>
                            <a:gd name="connsiteY0" fmla="*/ 0 h 717550"/>
                            <a:gd name="connsiteX1" fmla="*/ 1473200 w 1720850"/>
                            <a:gd name="connsiteY1" fmla="*/ 152400 h 717550"/>
                            <a:gd name="connsiteX2" fmla="*/ 1270000 w 1720850"/>
                            <a:gd name="connsiteY2" fmla="*/ 247650 h 717550"/>
                            <a:gd name="connsiteX3" fmla="*/ 1155700 w 1720850"/>
                            <a:gd name="connsiteY3" fmla="*/ 304800 h 717550"/>
                            <a:gd name="connsiteX4" fmla="*/ 984250 w 1720850"/>
                            <a:gd name="connsiteY4" fmla="*/ 361950 h 717550"/>
                            <a:gd name="connsiteX5" fmla="*/ 869950 w 1720850"/>
                            <a:gd name="connsiteY5" fmla="*/ 412750 h 717550"/>
                            <a:gd name="connsiteX6" fmla="*/ 692150 w 1720850"/>
                            <a:gd name="connsiteY6" fmla="*/ 476250 h 717550"/>
                            <a:gd name="connsiteX7" fmla="*/ 584200 w 1720850"/>
                            <a:gd name="connsiteY7" fmla="*/ 514350 h 717550"/>
                            <a:gd name="connsiteX8" fmla="*/ 336550 w 1720850"/>
                            <a:gd name="connsiteY8" fmla="*/ 584200 h 717550"/>
                            <a:gd name="connsiteX9" fmla="*/ 266700 w 1720850"/>
                            <a:gd name="connsiteY9" fmla="*/ 628650 h 717550"/>
                            <a:gd name="connsiteX10" fmla="*/ 0 w 1720850"/>
                            <a:gd name="connsiteY10" fmla="*/ 717550 h 717550"/>
                            <a:gd name="connsiteX0" fmla="*/ 1720850 w 1720850"/>
                            <a:gd name="connsiteY0" fmla="*/ 0 h 717550"/>
                            <a:gd name="connsiteX1" fmla="*/ 1473200 w 1720850"/>
                            <a:gd name="connsiteY1" fmla="*/ 152400 h 717550"/>
                            <a:gd name="connsiteX2" fmla="*/ 1270000 w 1720850"/>
                            <a:gd name="connsiteY2" fmla="*/ 247650 h 717550"/>
                            <a:gd name="connsiteX3" fmla="*/ 1155700 w 1720850"/>
                            <a:gd name="connsiteY3" fmla="*/ 304800 h 717550"/>
                            <a:gd name="connsiteX4" fmla="*/ 984250 w 1720850"/>
                            <a:gd name="connsiteY4" fmla="*/ 361950 h 717550"/>
                            <a:gd name="connsiteX5" fmla="*/ 869950 w 1720850"/>
                            <a:gd name="connsiteY5" fmla="*/ 412750 h 717550"/>
                            <a:gd name="connsiteX6" fmla="*/ 692150 w 1720850"/>
                            <a:gd name="connsiteY6" fmla="*/ 476250 h 717550"/>
                            <a:gd name="connsiteX7" fmla="*/ 584200 w 1720850"/>
                            <a:gd name="connsiteY7" fmla="*/ 514350 h 717550"/>
                            <a:gd name="connsiteX8" fmla="*/ 336550 w 1720850"/>
                            <a:gd name="connsiteY8" fmla="*/ 584200 h 717550"/>
                            <a:gd name="connsiteX9" fmla="*/ 266700 w 1720850"/>
                            <a:gd name="connsiteY9" fmla="*/ 628650 h 717550"/>
                            <a:gd name="connsiteX10" fmla="*/ 0 w 1720850"/>
                            <a:gd name="connsiteY10" fmla="*/ 717550 h 717550"/>
                            <a:gd name="connsiteX0" fmla="*/ 1720850 w 1720850"/>
                            <a:gd name="connsiteY0" fmla="*/ 0 h 717550"/>
                            <a:gd name="connsiteX1" fmla="*/ 1473200 w 1720850"/>
                            <a:gd name="connsiteY1" fmla="*/ 152400 h 717550"/>
                            <a:gd name="connsiteX2" fmla="*/ 1270000 w 1720850"/>
                            <a:gd name="connsiteY2" fmla="*/ 247650 h 717550"/>
                            <a:gd name="connsiteX3" fmla="*/ 1155700 w 1720850"/>
                            <a:gd name="connsiteY3" fmla="*/ 304800 h 717550"/>
                            <a:gd name="connsiteX4" fmla="*/ 984250 w 1720850"/>
                            <a:gd name="connsiteY4" fmla="*/ 361950 h 717550"/>
                            <a:gd name="connsiteX5" fmla="*/ 869950 w 1720850"/>
                            <a:gd name="connsiteY5" fmla="*/ 412750 h 717550"/>
                            <a:gd name="connsiteX6" fmla="*/ 692150 w 1720850"/>
                            <a:gd name="connsiteY6" fmla="*/ 476250 h 717550"/>
                            <a:gd name="connsiteX7" fmla="*/ 584200 w 1720850"/>
                            <a:gd name="connsiteY7" fmla="*/ 514350 h 717550"/>
                            <a:gd name="connsiteX8" fmla="*/ 336550 w 1720850"/>
                            <a:gd name="connsiteY8" fmla="*/ 584200 h 717550"/>
                            <a:gd name="connsiteX9" fmla="*/ 266700 w 1720850"/>
                            <a:gd name="connsiteY9" fmla="*/ 628650 h 717550"/>
                            <a:gd name="connsiteX10" fmla="*/ 0 w 1720850"/>
                            <a:gd name="connsiteY10" fmla="*/ 717550 h 717550"/>
                            <a:gd name="connsiteX0" fmla="*/ 1720850 w 1720850"/>
                            <a:gd name="connsiteY0" fmla="*/ 0 h 717550"/>
                            <a:gd name="connsiteX1" fmla="*/ 1473200 w 1720850"/>
                            <a:gd name="connsiteY1" fmla="*/ 152400 h 717550"/>
                            <a:gd name="connsiteX2" fmla="*/ 1270000 w 1720850"/>
                            <a:gd name="connsiteY2" fmla="*/ 247650 h 717550"/>
                            <a:gd name="connsiteX3" fmla="*/ 1155700 w 1720850"/>
                            <a:gd name="connsiteY3" fmla="*/ 304800 h 717550"/>
                            <a:gd name="connsiteX4" fmla="*/ 984250 w 1720850"/>
                            <a:gd name="connsiteY4" fmla="*/ 361950 h 717550"/>
                            <a:gd name="connsiteX5" fmla="*/ 869950 w 1720850"/>
                            <a:gd name="connsiteY5" fmla="*/ 412750 h 717550"/>
                            <a:gd name="connsiteX6" fmla="*/ 692150 w 1720850"/>
                            <a:gd name="connsiteY6" fmla="*/ 476250 h 717550"/>
                            <a:gd name="connsiteX7" fmla="*/ 584200 w 1720850"/>
                            <a:gd name="connsiteY7" fmla="*/ 514350 h 717550"/>
                            <a:gd name="connsiteX8" fmla="*/ 336550 w 1720850"/>
                            <a:gd name="connsiteY8" fmla="*/ 584200 h 717550"/>
                            <a:gd name="connsiteX9" fmla="*/ 266700 w 1720850"/>
                            <a:gd name="connsiteY9" fmla="*/ 628650 h 717550"/>
                            <a:gd name="connsiteX10" fmla="*/ 0 w 1720850"/>
                            <a:gd name="connsiteY10" fmla="*/ 717550 h 717550"/>
                            <a:gd name="connsiteX0" fmla="*/ 1720850 w 1720850"/>
                            <a:gd name="connsiteY0" fmla="*/ 0 h 717550"/>
                            <a:gd name="connsiteX1" fmla="*/ 1473200 w 1720850"/>
                            <a:gd name="connsiteY1" fmla="*/ 152400 h 717550"/>
                            <a:gd name="connsiteX2" fmla="*/ 1270000 w 1720850"/>
                            <a:gd name="connsiteY2" fmla="*/ 247650 h 717550"/>
                            <a:gd name="connsiteX3" fmla="*/ 1155700 w 1720850"/>
                            <a:gd name="connsiteY3" fmla="*/ 304800 h 717550"/>
                            <a:gd name="connsiteX4" fmla="*/ 984250 w 1720850"/>
                            <a:gd name="connsiteY4" fmla="*/ 361950 h 717550"/>
                            <a:gd name="connsiteX5" fmla="*/ 869950 w 1720850"/>
                            <a:gd name="connsiteY5" fmla="*/ 412750 h 717550"/>
                            <a:gd name="connsiteX6" fmla="*/ 692150 w 1720850"/>
                            <a:gd name="connsiteY6" fmla="*/ 476250 h 717550"/>
                            <a:gd name="connsiteX7" fmla="*/ 584200 w 1720850"/>
                            <a:gd name="connsiteY7" fmla="*/ 514350 h 717550"/>
                            <a:gd name="connsiteX8" fmla="*/ 336550 w 1720850"/>
                            <a:gd name="connsiteY8" fmla="*/ 584200 h 717550"/>
                            <a:gd name="connsiteX9" fmla="*/ 266700 w 1720850"/>
                            <a:gd name="connsiteY9" fmla="*/ 628650 h 717550"/>
                            <a:gd name="connsiteX10" fmla="*/ 0 w 1720850"/>
                            <a:gd name="connsiteY10" fmla="*/ 717550 h 717550"/>
                            <a:gd name="connsiteX0" fmla="*/ 1720850 w 1720850"/>
                            <a:gd name="connsiteY0" fmla="*/ 0 h 717550"/>
                            <a:gd name="connsiteX1" fmla="*/ 1473200 w 1720850"/>
                            <a:gd name="connsiteY1" fmla="*/ 152400 h 717550"/>
                            <a:gd name="connsiteX2" fmla="*/ 1270000 w 1720850"/>
                            <a:gd name="connsiteY2" fmla="*/ 247650 h 717550"/>
                            <a:gd name="connsiteX3" fmla="*/ 1155700 w 1720850"/>
                            <a:gd name="connsiteY3" fmla="*/ 304800 h 717550"/>
                            <a:gd name="connsiteX4" fmla="*/ 984250 w 1720850"/>
                            <a:gd name="connsiteY4" fmla="*/ 361950 h 717550"/>
                            <a:gd name="connsiteX5" fmla="*/ 869950 w 1720850"/>
                            <a:gd name="connsiteY5" fmla="*/ 412750 h 717550"/>
                            <a:gd name="connsiteX6" fmla="*/ 692150 w 1720850"/>
                            <a:gd name="connsiteY6" fmla="*/ 476250 h 717550"/>
                            <a:gd name="connsiteX7" fmla="*/ 584200 w 1720850"/>
                            <a:gd name="connsiteY7" fmla="*/ 514350 h 717550"/>
                            <a:gd name="connsiteX8" fmla="*/ 336550 w 1720850"/>
                            <a:gd name="connsiteY8" fmla="*/ 584200 h 717550"/>
                            <a:gd name="connsiteX9" fmla="*/ 266700 w 1720850"/>
                            <a:gd name="connsiteY9" fmla="*/ 628650 h 717550"/>
                            <a:gd name="connsiteX10" fmla="*/ 0 w 1720850"/>
                            <a:gd name="connsiteY10" fmla="*/ 717550 h 717550"/>
                            <a:gd name="connsiteX0" fmla="*/ 1720850 w 1720850"/>
                            <a:gd name="connsiteY0" fmla="*/ 0 h 717550"/>
                            <a:gd name="connsiteX1" fmla="*/ 1473200 w 1720850"/>
                            <a:gd name="connsiteY1" fmla="*/ 152400 h 717550"/>
                            <a:gd name="connsiteX2" fmla="*/ 1270000 w 1720850"/>
                            <a:gd name="connsiteY2" fmla="*/ 247650 h 717550"/>
                            <a:gd name="connsiteX3" fmla="*/ 1155700 w 1720850"/>
                            <a:gd name="connsiteY3" fmla="*/ 304800 h 717550"/>
                            <a:gd name="connsiteX4" fmla="*/ 984250 w 1720850"/>
                            <a:gd name="connsiteY4" fmla="*/ 361950 h 717550"/>
                            <a:gd name="connsiteX5" fmla="*/ 869950 w 1720850"/>
                            <a:gd name="connsiteY5" fmla="*/ 412750 h 717550"/>
                            <a:gd name="connsiteX6" fmla="*/ 692150 w 1720850"/>
                            <a:gd name="connsiteY6" fmla="*/ 476250 h 717550"/>
                            <a:gd name="connsiteX7" fmla="*/ 584200 w 1720850"/>
                            <a:gd name="connsiteY7" fmla="*/ 514350 h 717550"/>
                            <a:gd name="connsiteX8" fmla="*/ 336550 w 1720850"/>
                            <a:gd name="connsiteY8" fmla="*/ 584200 h 717550"/>
                            <a:gd name="connsiteX9" fmla="*/ 266700 w 1720850"/>
                            <a:gd name="connsiteY9" fmla="*/ 628650 h 717550"/>
                            <a:gd name="connsiteX10" fmla="*/ 0 w 1720850"/>
                            <a:gd name="connsiteY10" fmla="*/ 717550 h 717550"/>
                            <a:gd name="connsiteX0" fmla="*/ 1720850 w 1720850"/>
                            <a:gd name="connsiteY0" fmla="*/ 0 h 717550"/>
                            <a:gd name="connsiteX1" fmla="*/ 1473200 w 1720850"/>
                            <a:gd name="connsiteY1" fmla="*/ 152400 h 717550"/>
                            <a:gd name="connsiteX2" fmla="*/ 1270000 w 1720850"/>
                            <a:gd name="connsiteY2" fmla="*/ 247650 h 717550"/>
                            <a:gd name="connsiteX3" fmla="*/ 1155700 w 1720850"/>
                            <a:gd name="connsiteY3" fmla="*/ 304800 h 717550"/>
                            <a:gd name="connsiteX4" fmla="*/ 984250 w 1720850"/>
                            <a:gd name="connsiteY4" fmla="*/ 361950 h 717550"/>
                            <a:gd name="connsiteX5" fmla="*/ 869950 w 1720850"/>
                            <a:gd name="connsiteY5" fmla="*/ 412750 h 717550"/>
                            <a:gd name="connsiteX6" fmla="*/ 692150 w 1720850"/>
                            <a:gd name="connsiteY6" fmla="*/ 476250 h 717550"/>
                            <a:gd name="connsiteX7" fmla="*/ 584200 w 1720850"/>
                            <a:gd name="connsiteY7" fmla="*/ 514350 h 717550"/>
                            <a:gd name="connsiteX8" fmla="*/ 336550 w 1720850"/>
                            <a:gd name="connsiteY8" fmla="*/ 584200 h 717550"/>
                            <a:gd name="connsiteX9" fmla="*/ 266700 w 1720850"/>
                            <a:gd name="connsiteY9" fmla="*/ 628650 h 717550"/>
                            <a:gd name="connsiteX10" fmla="*/ 0 w 1720850"/>
                            <a:gd name="connsiteY10" fmla="*/ 717550 h 717550"/>
                            <a:gd name="connsiteX0" fmla="*/ 1720850 w 1720850"/>
                            <a:gd name="connsiteY0" fmla="*/ 0 h 717550"/>
                            <a:gd name="connsiteX1" fmla="*/ 1473200 w 1720850"/>
                            <a:gd name="connsiteY1" fmla="*/ 152400 h 717550"/>
                            <a:gd name="connsiteX2" fmla="*/ 1270000 w 1720850"/>
                            <a:gd name="connsiteY2" fmla="*/ 247650 h 717550"/>
                            <a:gd name="connsiteX3" fmla="*/ 1155700 w 1720850"/>
                            <a:gd name="connsiteY3" fmla="*/ 304800 h 717550"/>
                            <a:gd name="connsiteX4" fmla="*/ 984250 w 1720850"/>
                            <a:gd name="connsiteY4" fmla="*/ 361950 h 717550"/>
                            <a:gd name="connsiteX5" fmla="*/ 869950 w 1720850"/>
                            <a:gd name="connsiteY5" fmla="*/ 412750 h 717550"/>
                            <a:gd name="connsiteX6" fmla="*/ 692150 w 1720850"/>
                            <a:gd name="connsiteY6" fmla="*/ 476250 h 717550"/>
                            <a:gd name="connsiteX7" fmla="*/ 584200 w 1720850"/>
                            <a:gd name="connsiteY7" fmla="*/ 514350 h 717550"/>
                            <a:gd name="connsiteX8" fmla="*/ 336550 w 1720850"/>
                            <a:gd name="connsiteY8" fmla="*/ 584200 h 717550"/>
                            <a:gd name="connsiteX9" fmla="*/ 266700 w 1720850"/>
                            <a:gd name="connsiteY9" fmla="*/ 628650 h 717550"/>
                            <a:gd name="connsiteX10" fmla="*/ 0 w 1720850"/>
                            <a:gd name="connsiteY10" fmla="*/ 717550 h 717550"/>
                            <a:gd name="connsiteX0" fmla="*/ 1720850 w 1720850"/>
                            <a:gd name="connsiteY0" fmla="*/ 0 h 717550"/>
                            <a:gd name="connsiteX1" fmla="*/ 1473200 w 1720850"/>
                            <a:gd name="connsiteY1" fmla="*/ 152400 h 717550"/>
                            <a:gd name="connsiteX2" fmla="*/ 1270000 w 1720850"/>
                            <a:gd name="connsiteY2" fmla="*/ 247650 h 717550"/>
                            <a:gd name="connsiteX3" fmla="*/ 1155700 w 1720850"/>
                            <a:gd name="connsiteY3" fmla="*/ 304800 h 717550"/>
                            <a:gd name="connsiteX4" fmla="*/ 984250 w 1720850"/>
                            <a:gd name="connsiteY4" fmla="*/ 361950 h 717550"/>
                            <a:gd name="connsiteX5" fmla="*/ 869950 w 1720850"/>
                            <a:gd name="connsiteY5" fmla="*/ 412750 h 717550"/>
                            <a:gd name="connsiteX6" fmla="*/ 692150 w 1720850"/>
                            <a:gd name="connsiteY6" fmla="*/ 476250 h 717550"/>
                            <a:gd name="connsiteX7" fmla="*/ 584200 w 1720850"/>
                            <a:gd name="connsiteY7" fmla="*/ 514350 h 717550"/>
                            <a:gd name="connsiteX8" fmla="*/ 336550 w 1720850"/>
                            <a:gd name="connsiteY8" fmla="*/ 584200 h 717550"/>
                            <a:gd name="connsiteX9" fmla="*/ 266700 w 1720850"/>
                            <a:gd name="connsiteY9" fmla="*/ 628650 h 717550"/>
                            <a:gd name="connsiteX10" fmla="*/ 0 w 1720850"/>
                            <a:gd name="connsiteY10" fmla="*/ 717550 h 7175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1720850" h="717550">
                              <a:moveTo>
                                <a:pt x="1720850" y="0"/>
                              </a:moveTo>
                              <a:cubicBezTo>
                                <a:pt x="1669256" y="31750"/>
                                <a:pt x="1548342" y="111125"/>
                                <a:pt x="1473200" y="152400"/>
                              </a:cubicBezTo>
                              <a:cubicBezTo>
                                <a:pt x="1398058" y="193675"/>
                                <a:pt x="1322917" y="222250"/>
                                <a:pt x="1270000" y="247650"/>
                              </a:cubicBezTo>
                              <a:cubicBezTo>
                                <a:pt x="1217083" y="273050"/>
                                <a:pt x="1203325" y="285750"/>
                                <a:pt x="1155700" y="304800"/>
                              </a:cubicBezTo>
                              <a:cubicBezTo>
                                <a:pt x="1108075" y="323850"/>
                                <a:pt x="1031875" y="343958"/>
                                <a:pt x="984250" y="361950"/>
                              </a:cubicBezTo>
                              <a:cubicBezTo>
                                <a:pt x="936625" y="379942"/>
                                <a:pt x="929217" y="391583"/>
                                <a:pt x="869950" y="412750"/>
                              </a:cubicBezTo>
                              <a:lnTo>
                                <a:pt x="692150" y="476250"/>
                              </a:lnTo>
                              <a:cubicBezTo>
                                <a:pt x="632883" y="497417"/>
                                <a:pt x="643467" y="496358"/>
                                <a:pt x="584200" y="514350"/>
                              </a:cubicBezTo>
                              <a:cubicBezTo>
                                <a:pt x="524933" y="532342"/>
                                <a:pt x="389467" y="565150"/>
                                <a:pt x="336550" y="584200"/>
                              </a:cubicBezTo>
                              <a:cubicBezTo>
                                <a:pt x="283633" y="603250"/>
                                <a:pt x="322792" y="606425"/>
                                <a:pt x="266700" y="628650"/>
                              </a:cubicBezTo>
                              <a:cubicBezTo>
                                <a:pt x="210608" y="650875"/>
                                <a:pt x="55563" y="699029"/>
                                <a:pt x="0" y="71755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rgbClr val="FFFF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D4BBB4" id="Freeform: Shape 5" o:spid="_x0000_s1026" style="position:absolute;margin-left:342pt;margin-top:123.5pt;width:135.5pt;height:56.5pt;z-index:251794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720850,717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" path="m1720850,v-51594,31750,-172508,111125,-247650,152400c1398058,193675,1322917,222250,1270000,247650v-52917,25400,-66675,38100,-114300,57150c1108075,323850,1031875,343958,984250,361950v-47625,17992,-55033,29633,-114300,50800l692150,476250v-59267,21167,-48683,20108,-107950,38100c524933,532342,389467,565150,336550,584200v-52917,19050,-13758,22225,-69850,44450c210608,650875,55563,699029,,717550e" filled="f" strokecolor="yellow" strokeweight="1pt">
                <v:stroke dashstyle="dash" joinstyle="miter"/>
                <v:path arrowok="t" o:connecttype="custom" o:connectlocs="1720850,0;1473200,152400;1270000,247650;1155700,304800;984250,361950;869950,412750;692150,476250;584200,514350;336550,584200;266700,628650;0,717550" o:connectangles="0,0,0,0,0,0,0,0,0,0,0"/>
              </v:shape>
            </w:pict>
          </mc:Fallback>
        </mc:AlternateContent>
      </w:r>
      <w:r w:rsidR="00FF7E4D">
        <w:rPr>
          <w:noProof/>
        </w:rPr>
        <mc:AlternateContent>
          <mc:Choice Requires="wps">
            <w:drawing>
              <wp:anchor distT="0" distB="0" distL="114300" distR="114300" simplePos="0" relativeHeight="251793920" behindDoc="0" locked="0" layoutInCell="1" allowOverlap="1" wp14:anchorId="1AB0224D" wp14:editId="1D591548">
                <wp:simplePos x="0" y="0"/>
                <wp:positionH relativeFrom="column">
                  <wp:posOffset>9728200</wp:posOffset>
                </wp:positionH>
                <wp:positionV relativeFrom="paragraph">
                  <wp:posOffset>3136900</wp:posOffset>
                </wp:positionV>
                <wp:extent cx="165100" cy="139700"/>
                <wp:effectExtent l="0" t="0" r="6350" b="0"/>
                <wp:wrapNone/>
                <wp:docPr id="591454442" name="Star: 5 Point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100" cy="139700"/>
                        </a:xfrm>
                        <a:prstGeom prst="star5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467F79" id="Star: 5 Points 3" o:spid="_x0000_s1026" style="position:absolute;margin-left:766pt;margin-top:247pt;width:13pt;height:11pt;z-index:25179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5100,13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" path="m,53361r63063,l82550,r19487,53361l165100,53361,114081,86339r19488,53361l82550,106721,31531,139700,51019,86339,,53361xe" fillcolor="red" stroked="f" strokeweight="1pt">
                <v:stroke joinstyle="miter"/>
                <v:path arrowok="t" o:connecttype="custom" o:connectlocs="0,53361;63063,53361;82550,0;102037,53361;165100,53361;114081,86339;133569,139700;82550,106721;31531,139700;51019,86339;0,53361" o:connectangles="0,0,0,0,0,0,0,0,0,0,0"/>
              </v:shape>
            </w:pict>
          </mc:Fallback>
        </mc:AlternateContent>
      </w:r>
      <w:r w:rsidR="00075869">
        <w:rPr>
          <w:noProof/>
        </w:rPr>
        <mc:AlternateContent>
          <mc:Choice Requires="wps">
            <w:drawing>
              <wp:anchor distT="0" distB="0" distL="114300" distR="114300" simplePos="0" relativeHeight="251769344" behindDoc="0" locked="0" layoutInCell="1" allowOverlap="1" wp14:anchorId="287A2012" wp14:editId="3571AB6A">
                <wp:simplePos x="0" y="0"/>
                <wp:positionH relativeFrom="column">
                  <wp:posOffset>6950710</wp:posOffset>
                </wp:positionH>
                <wp:positionV relativeFrom="paragraph">
                  <wp:posOffset>1314450</wp:posOffset>
                </wp:positionV>
                <wp:extent cx="914400" cy="260350"/>
                <wp:effectExtent l="0" t="0" r="0" b="6350"/>
                <wp:wrapNone/>
                <wp:docPr id="598406127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60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55E774" w14:textId="2D58A689" w:rsidR="001008EC" w:rsidRPr="000D17E3" w:rsidRDefault="001008EC">
                            <w:pPr>
                              <w:rPr>
                                <w:rFonts w:ascii="Lato" w:hAnsi="Lato"/>
                                <w:color w:val="FFFF00"/>
                                <w:lang w:val="en-ZA"/>
                              </w:rPr>
                            </w:pPr>
                            <w:r w:rsidRPr="000D17E3">
                              <w:rPr>
                                <w:rFonts w:ascii="Lato" w:hAnsi="Lato"/>
                                <w:color w:val="FFFF00"/>
                                <w:lang w:val="en-ZA"/>
                              </w:rPr>
                              <w:t>Granite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7A2012" id="_x0000_s1034" type="#_x0000_t202" style="position:absolute;margin-left:547.3pt;margin-top:103.5pt;width:1in;height:20.5pt;z-index:25176934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" filled="f" stroked="f" strokeweight=".5pt">
                <v:textbox>
                  <w:txbxContent>
                    <w:p w14:paraId="3F55E774" w14:textId="2D58A689" w:rsidR="001008EC" w:rsidRPr="000D17E3" w:rsidRDefault="001008EC">
                      <w:pPr>
                        <w:rPr>
                          <w:rFonts w:ascii="Lato" w:hAnsi="Lato"/>
                          <w:color w:val="FFFF00"/>
                          <w:lang w:val="en-ZA"/>
                        </w:rPr>
                      </w:pPr>
                      <w:r w:rsidRPr="000D17E3">
                        <w:rPr>
                          <w:rFonts w:ascii="Lato" w:hAnsi="Lato"/>
                          <w:color w:val="FFFF00"/>
                          <w:lang w:val="en-ZA"/>
                        </w:rPr>
                        <w:t>Granite</w:t>
                      </w:r>
                    </w:p>
                  </w:txbxContent>
                </v:textbox>
              </v:shape>
            </w:pict>
          </mc:Fallback>
        </mc:AlternateContent>
      </w:r>
      <w:r w:rsidR="00FE5CCA">
        <w:rPr>
          <w:noProof/>
        </w:rPr>
        <mc:AlternateContent>
          <mc:Choice Requires="wps">
            <w:drawing>
              <wp:anchor distT="0" distB="0" distL="114300" distR="114300" simplePos="0" relativeHeight="251766272" behindDoc="0" locked="0" layoutInCell="1" allowOverlap="1" wp14:anchorId="75F2D6EE" wp14:editId="1962E9C5">
                <wp:simplePos x="0" y="0"/>
                <wp:positionH relativeFrom="column">
                  <wp:posOffset>5951220</wp:posOffset>
                </wp:positionH>
                <wp:positionV relativeFrom="paragraph">
                  <wp:posOffset>2330450</wp:posOffset>
                </wp:positionV>
                <wp:extent cx="914400" cy="273050"/>
                <wp:effectExtent l="0" t="0" r="0" b="0"/>
                <wp:wrapNone/>
                <wp:docPr id="436784213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7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73EAA5" w14:textId="66B9FD54" w:rsidR="00957046" w:rsidRPr="00957046" w:rsidRDefault="00957046">
                            <w:pPr>
                              <w:rPr>
                                <w:rFonts w:ascii="Lato" w:hAnsi="Lato"/>
                                <w:color w:val="FFFFFF" w:themeColor="background1"/>
                                <w:lang w:val="en-ZA"/>
                              </w:rPr>
                            </w:pPr>
                            <w:r w:rsidRPr="000D17E3">
                              <w:rPr>
                                <w:rFonts w:ascii="Lato" w:hAnsi="Lato"/>
                                <w:color w:val="FFFF00"/>
                                <w:lang w:val="en-ZA"/>
                              </w:rPr>
                              <w:t>Faults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F2D6EE" id="Text Box 7" o:spid="_x0000_s1035" type="#_x0000_t202" style="position:absolute;margin-left:468.6pt;margin-top:183.5pt;width:1in;height:21.5pt;z-index:25176627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" filled="f" stroked="f" strokeweight=".5pt">
                <v:textbox>
                  <w:txbxContent>
                    <w:p w14:paraId="0373EAA5" w14:textId="66B9FD54" w:rsidR="00957046" w:rsidRPr="00957046" w:rsidRDefault="00957046">
                      <w:pPr>
                        <w:rPr>
                          <w:rFonts w:ascii="Lato" w:hAnsi="Lato"/>
                          <w:color w:val="FFFFFF" w:themeColor="background1"/>
                          <w:lang w:val="en-ZA"/>
                        </w:rPr>
                      </w:pPr>
                      <w:r w:rsidRPr="000D17E3">
                        <w:rPr>
                          <w:rFonts w:ascii="Lato" w:hAnsi="Lato"/>
                          <w:color w:val="FFFF00"/>
                          <w:lang w:val="en-ZA"/>
                        </w:rPr>
                        <w:t>Faults</w:t>
                      </w:r>
                    </w:p>
                  </w:txbxContent>
                </v:textbox>
              </v:shape>
            </w:pict>
          </mc:Fallback>
        </mc:AlternateContent>
      </w:r>
      <w:r w:rsidR="00FE5CCA">
        <w:rPr>
          <w:noProof/>
        </w:rPr>
        <mc:AlternateContent>
          <mc:Choice Requires="wps">
            <w:drawing>
              <wp:anchor distT="0" distB="0" distL="114300" distR="114300" simplePos="0" relativeHeight="251765248" behindDoc="0" locked="0" layoutInCell="1" allowOverlap="1" wp14:anchorId="1D99667F" wp14:editId="51E7391D">
                <wp:simplePos x="0" y="0"/>
                <wp:positionH relativeFrom="margin">
                  <wp:align>center</wp:align>
                </wp:positionH>
                <wp:positionV relativeFrom="paragraph">
                  <wp:posOffset>2374900</wp:posOffset>
                </wp:positionV>
                <wp:extent cx="914400" cy="279400"/>
                <wp:effectExtent l="0" t="0" r="0" b="6350"/>
                <wp:wrapNone/>
                <wp:docPr id="880200720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79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56595E" w14:textId="1405FA59" w:rsidR="009C6721" w:rsidRPr="00AE3C07" w:rsidRDefault="009C6721">
                            <w:pPr>
                              <w:rPr>
                                <w:rFonts w:ascii="Lato" w:hAnsi="Lato"/>
                                <w:color w:val="FFFFFF" w:themeColor="background1"/>
                                <w:lang w:val="en-ZA"/>
                              </w:rPr>
                            </w:pPr>
                            <w:r w:rsidRPr="00E006B9">
                              <w:rPr>
                                <w:rFonts w:ascii="Lato" w:hAnsi="Lato"/>
                                <w:color w:val="FFFF00"/>
                                <w:lang w:val="en-ZA"/>
                              </w:rPr>
                              <w:t>Sandstone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99667F" id="Text Box 6" o:spid="_x0000_s1036" type="#_x0000_t202" style="position:absolute;margin-left:0;margin-top:187pt;width:1in;height:22pt;z-index:251765248;visibility:visible;mso-wrap-style:non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" filled="f" stroked="f" strokeweight=".5pt">
                <v:textbox>
                  <w:txbxContent>
                    <w:p w14:paraId="7056595E" w14:textId="1405FA59" w:rsidR="009C6721" w:rsidRPr="00AE3C07" w:rsidRDefault="009C6721">
                      <w:pPr>
                        <w:rPr>
                          <w:rFonts w:ascii="Lato" w:hAnsi="Lato"/>
                          <w:color w:val="FFFFFF" w:themeColor="background1"/>
                          <w:lang w:val="en-ZA"/>
                        </w:rPr>
                      </w:pPr>
                      <w:r w:rsidRPr="00E006B9">
                        <w:rPr>
                          <w:rFonts w:ascii="Lato" w:hAnsi="Lato"/>
                          <w:color w:val="FFFF00"/>
                          <w:lang w:val="en-ZA"/>
                        </w:rPr>
                        <w:t>Sandstone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E5CCA">
        <w:rPr>
          <w:noProof/>
        </w:rPr>
        <mc:AlternateContent>
          <mc:Choice Requires="wps">
            <w:drawing>
              <wp:anchor distT="0" distB="0" distL="114300" distR="114300" simplePos="0" relativeHeight="251770368" behindDoc="0" locked="0" layoutInCell="1" allowOverlap="1" wp14:anchorId="0B756D8D" wp14:editId="638D16DE">
                <wp:simplePos x="0" y="0"/>
                <wp:positionH relativeFrom="column">
                  <wp:posOffset>4750435</wp:posOffset>
                </wp:positionH>
                <wp:positionV relativeFrom="paragraph">
                  <wp:posOffset>1371600</wp:posOffset>
                </wp:positionV>
                <wp:extent cx="914400" cy="336550"/>
                <wp:effectExtent l="0" t="0" r="0" b="6350"/>
                <wp:wrapNone/>
                <wp:docPr id="907011138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D85D97" w14:textId="6F596B5A" w:rsidR="001008EC" w:rsidRPr="000D17E3" w:rsidRDefault="001008EC">
                            <w:pPr>
                              <w:rPr>
                                <w:rFonts w:ascii="Lato" w:hAnsi="Lato"/>
                                <w:color w:val="FFFF00"/>
                                <w:lang w:val="en-ZA"/>
                              </w:rPr>
                            </w:pPr>
                            <w:r w:rsidRPr="000D17E3">
                              <w:rPr>
                                <w:rFonts w:ascii="Lato" w:hAnsi="Lato"/>
                                <w:color w:val="FFFF00"/>
                                <w:lang w:val="en-ZA"/>
                              </w:rPr>
                              <w:t>Sandstone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756D8D" id="Text Box 11" o:spid="_x0000_s1037" type="#_x0000_t202" style="position:absolute;margin-left:374.05pt;margin-top:108pt;width:1in;height:26.5pt;z-index:25177036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" filled="f" stroked="f" strokeweight=".5pt">
                <v:textbox>
                  <w:txbxContent>
                    <w:p w14:paraId="0BD85D97" w14:textId="6F596B5A" w:rsidR="001008EC" w:rsidRPr="000D17E3" w:rsidRDefault="001008EC">
                      <w:pPr>
                        <w:rPr>
                          <w:rFonts w:ascii="Lato" w:hAnsi="Lato"/>
                          <w:color w:val="FFFF00"/>
                          <w:lang w:val="en-ZA"/>
                        </w:rPr>
                      </w:pPr>
                      <w:r w:rsidRPr="000D17E3">
                        <w:rPr>
                          <w:rFonts w:ascii="Lato" w:hAnsi="Lato"/>
                          <w:color w:val="FFFF00"/>
                          <w:lang w:val="en-ZA"/>
                        </w:rPr>
                        <w:t>Sandstone</w:t>
                      </w:r>
                    </w:p>
                  </w:txbxContent>
                </v:textbox>
              </v:shape>
            </w:pict>
          </mc:Fallback>
        </mc:AlternateContent>
      </w:r>
      <w:r w:rsidR="00FE5CCA">
        <w:rPr>
          <w:noProof/>
        </w:rPr>
        <mc:AlternateContent>
          <mc:Choice Requires="wps">
            <w:drawing>
              <wp:anchor distT="0" distB="0" distL="114300" distR="114300" simplePos="0" relativeHeight="251784704" behindDoc="0" locked="0" layoutInCell="1" allowOverlap="1" wp14:anchorId="0D4A01CE" wp14:editId="23413992">
                <wp:simplePos x="0" y="0"/>
                <wp:positionH relativeFrom="column">
                  <wp:posOffset>4540250</wp:posOffset>
                </wp:positionH>
                <wp:positionV relativeFrom="paragraph">
                  <wp:posOffset>4203700</wp:posOffset>
                </wp:positionV>
                <wp:extent cx="1809750" cy="2317750"/>
                <wp:effectExtent l="0" t="0" r="19050" b="25400"/>
                <wp:wrapNone/>
                <wp:docPr id="1306266839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2317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E351F7" w14:textId="4C298588" w:rsidR="00CC109E" w:rsidRDefault="007A5732">
                            <w:pPr>
                              <w:rPr>
                                <w:rFonts w:ascii="Lato" w:hAnsi="Lato"/>
                                <w:lang w:val="en-ZA"/>
                              </w:rPr>
                            </w:pPr>
                            <w:r w:rsidRPr="00636F29">
                              <w:rPr>
                                <w:rFonts w:ascii="Lato" w:hAnsi="Lato"/>
                                <w:b/>
                                <w:bCs/>
                                <w:lang w:val="en-ZA"/>
                              </w:rPr>
                              <w:t>H</w:t>
                            </w:r>
                            <w:r w:rsidR="00CC109E">
                              <w:rPr>
                                <w:rFonts w:ascii="Lato" w:hAnsi="Lato"/>
                                <w:b/>
                                <w:bCs/>
                                <w:lang w:val="en-ZA"/>
                              </w:rPr>
                              <w:t xml:space="preserve">amilton </w:t>
                            </w:r>
                            <w:r w:rsidRPr="00636F29">
                              <w:rPr>
                                <w:rFonts w:ascii="Lato" w:hAnsi="Lato"/>
                                <w:b/>
                                <w:bCs/>
                                <w:lang w:val="en-ZA"/>
                              </w:rPr>
                              <w:t>R</w:t>
                            </w:r>
                            <w:r w:rsidR="00CC109E">
                              <w:rPr>
                                <w:rFonts w:ascii="Lato" w:hAnsi="Lato"/>
                                <w:b/>
                                <w:bCs/>
                                <w:lang w:val="en-ZA"/>
                              </w:rPr>
                              <w:t xml:space="preserve">ussel </w:t>
                            </w:r>
                            <w:r w:rsidRPr="00636F29">
                              <w:rPr>
                                <w:rFonts w:ascii="Lato" w:hAnsi="Lato"/>
                                <w:b/>
                                <w:bCs/>
                                <w:lang w:val="en-ZA"/>
                              </w:rPr>
                              <w:t>V</w:t>
                            </w:r>
                            <w:r w:rsidR="00CC109E">
                              <w:rPr>
                                <w:rFonts w:ascii="Lato" w:hAnsi="Lato"/>
                                <w:b/>
                                <w:bCs/>
                                <w:lang w:val="en-ZA"/>
                              </w:rPr>
                              <w:t>ineyards</w:t>
                            </w:r>
                            <w:r>
                              <w:rPr>
                                <w:rFonts w:ascii="Lato" w:hAnsi="Lato"/>
                                <w:lang w:val="en-ZA"/>
                              </w:rPr>
                              <w:t xml:space="preserve">: </w:t>
                            </w:r>
                          </w:p>
                          <w:p w14:paraId="7A24A235" w14:textId="33473C5C" w:rsidR="007A5732" w:rsidRDefault="007A5732">
                            <w:pPr>
                              <w:rPr>
                                <w:rFonts w:ascii="Lato" w:hAnsi="Lato"/>
                                <w:lang w:val="en-ZA"/>
                              </w:rPr>
                            </w:pPr>
                            <w:r>
                              <w:rPr>
                                <w:rFonts w:ascii="Lato" w:hAnsi="Lato"/>
                                <w:lang w:val="en-ZA"/>
                              </w:rPr>
                              <w:t>Clay soil profile</w:t>
                            </w:r>
                          </w:p>
                          <w:p w14:paraId="7B707B63" w14:textId="749CE068" w:rsidR="00883E35" w:rsidRDefault="00883E35">
                            <w:pPr>
                              <w:rPr>
                                <w:rFonts w:ascii="Lato" w:hAnsi="Lato"/>
                                <w:lang w:val="en-ZA"/>
                              </w:rPr>
                            </w:pPr>
                            <w:r>
                              <w:rPr>
                                <w:rFonts w:ascii="Lato" w:hAnsi="Lato"/>
                                <w:lang w:val="en-ZA"/>
                              </w:rPr>
                              <w:t xml:space="preserve">On </w:t>
                            </w:r>
                            <w:proofErr w:type="spellStart"/>
                            <w:r>
                              <w:rPr>
                                <w:rFonts w:ascii="Lato" w:hAnsi="Lato"/>
                                <w:lang w:val="en-ZA"/>
                              </w:rPr>
                              <w:t>Bokkeveld</w:t>
                            </w:r>
                            <w:proofErr w:type="spellEnd"/>
                            <w:r>
                              <w:rPr>
                                <w:rFonts w:ascii="Lato" w:hAnsi="Lato"/>
                                <w:lang w:val="en-ZA"/>
                              </w:rPr>
                              <w:t xml:space="preserve"> shale</w:t>
                            </w:r>
                            <w:r w:rsidR="009C3625">
                              <w:rPr>
                                <w:rFonts w:ascii="Lato" w:hAnsi="Lato"/>
                                <w:lang w:val="en-ZA"/>
                              </w:rPr>
                              <w:t xml:space="preserve"> bedrock</w:t>
                            </w:r>
                            <w:r w:rsidR="00A90437">
                              <w:rPr>
                                <w:rFonts w:ascii="Lato" w:hAnsi="Lato"/>
                                <w:lang w:val="en-ZA"/>
                              </w:rPr>
                              <w:t>.</w:t>
                            </w:r>
                          </w:p>
                          <w:p w14:paraId="1CCF3137" w14:textId="77777777" w:rsidR="00372921" w:rsidRDefault="00A90437">
                            <w:pPr>
                              <w:rPr>
                                <w:rFonts w:ascii="Lato" w:hAnsi="Lato"/>
                                <w:lang w:val="en-ZA"/>
                              </w:rPr>
                            </w:pPr>
                            <w:r w:rsidRPr="00636F29">
                              <w:rPr>
                                <w:rFonts w:ascii="Lato" w:hAnsi="Lato"/>
                                <w:b/>
                                <w:bCs/>
                                <w:lang w:val="en-ZA"/>
                              </w:rPr>
                              <w:t>Top</w:t>
                            </w:r>
                            <w:r>
                              <w:rPr>
                                <w:rFonts w:ascii="Lato" w:hAnsi="Lato"/>
                                <w:lang w:val="en-ZA"/>
                              </w:rPr>
                              <w:t xml:space="preserve">: Degraded </w:t>
                            </w:r>
                            <w:proofErr w:type="spellStart"/>
                            <w:r w:rsidR="00372921">
                              <w:rPr>
                                <w:rFonts w:ascii="Lato" w:hAnsi="Lato"/>
                                <w:lang w:val="en-ZA"/>
                              </w:rPr>
                              <w:t>ferricrete</w:t>
                            </w:r>
                            <w:proofErr w:type="spellEnd"/>
                            <w:r w:rsidR="00372921">
                              <w:rPr>
                                <w:rFonts w:ascii="Lato" w:hAnsi="Lato"/>
                                <w:lang w:val="en-ZA"/>
                              </w:rPr>
                              <w:t xml:space="preserve"> </w:t>
                            </w:r>
                          </w:p>
                          <w:p w14:paraId="7B386537" w14:textId="2E912DF0" w:rsidR="00A90437" w:rsidRDefault="00372921">
                            <w:pPr>
                              <w:rPr>
                                <w:rFonts w:ascii="Lato" w:hAnsi="Lato"/>
                                <w:lang w:val="en-ZA"/>
                              </w:rPr>
                            </w:pPr>
                            <w:r>
                              <w:rPr>
                                <w:rFonts w:ascii="Lato" w:hAnsi="Lato"/>
                                <w:lang w:val="en-ZA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Lato" w:hAnsi="Lato"/>
                                <w:lang w:val="en-ZA"/>
                              </w:rPr>
                              <w:t>koffieklip</w:t>
                            </w:r>
                            <w:proofErr w:type="spellEnd"/>
                            <w:r>
                              <w:rPr>
                                <w:rFonts w:ascii="Lato" w:hAnsi="Lato"/>
                                <w:lang w:val="en-ZA"/>
                              </w:rPr>
                              <w:t>) gravelly humic soil.</w:t>
                            </w:r>
                          </w:p>
                          <w:p w14:paraId="088FC80D" w14:textId="71BF708A" w:rsidR="00372921" w:rsidRDefault="00B80BF5">
                            <w:pPr>
                              <w:rPr>
                                <w:rFonts w:ascii="Lato" w:hAnsi="Lato"/>
                                <w:lang w:val="en-ZA"/>
                              </w:rPr>
                            </w:pPr>
                            <w:r w:rsidRPr="00636F29">
                              <w:rPr>
                                <w:rFonts w:ascii="Lato" w:hAnsi="Lato"/>
                                <w:b/>
                                <w:bCs/>
                                <w:lang w:val="en-ZA"/>
                              </w:rPr>
                              <w:t>Middle</w:t>
                            </w:r>
                            <w:r>
                              <w:rPr>
                                <w:rFonts w:ascii="Lato" w:hAnsi="Lato"/>
                                <w:lang w:val="en-ZA"/>
                              </w:rPr>
                              <w:t xml:space="preserve">: Leached clay-rich </w:t>
                            </w:r>
                            <w:r w:rsidR="0061177C">
                              <w:rPr>
                                <w:rFonts w:ascii="Lato" w:hAnsi="Lato"/>
                                <w:lang w:val="en-ZA"/>
                              </w:rPr>
                              <w:t>zone</w:t>
                            </w:r>
                          </w:p>
                          <w:p w14:paraId="099A2E51" w14:textId="77777777" w:rsidR="00636F29" w:rsidRDefault="0061177C">
                            <w:pPr>
                              <w:rPr>
                                <w:rFonts w:ascii="Lato" w:hAnsi="Lato"/>
                                <w:lang w:val="en-ZA"/>
                              </w:rPr>
                            </w:pPr>
                            <w:r w:rsidRPr="00636F29">
                              <w:rPr>
                                <w:rFonts w:ascii="Lato" w:hAnsi="Lato"/>
                                <w:b/>
                                <w:bCs/>
                                <w:lang w:val="en-ZA"/>
                              </w:rPr>
                              <w:t>Bottom</w:t>
                            </w:r>
                            <w:r>
                              <w:rPr>
                                <w:rFonts w:ascii="Lato" w:hAnsi="Lato"/>
                                <w:lang w:val="en-ZA"/>
                              </w:rPr>
                              <w:t xml:space="preserve">: Weathered bedrock </w:t>
                            </w:r>
                          </w:p>
                          <w:p w14:paraId="18958FFE" w14:textId="0A5E3BF3" w:rsidR="0061177C" w:rsidRDefault="00636F29">
                            <w:pPr>
                              <w:rPr>
                                <w:rFonts w:ascii="Lato" w:hAnsi="Lato"/>
                                <w:lang w:val="en-ZA"/>
                              </w:rPr>
                            </w:pPr>
                            <w:r>
                              <w:rPr>
                                <w:rFonts w:ascii="Lato" w:hAnsi="Lato"/>
                                <w:lang w:val="en-ZA"/>
                              </w:rPr>
                              <w:t>a</w:t>
                            </w:r>
                            <w:r w:rsidR="0061177C">
                              <w:rPr>
                                <w:rFonts w:ascii="Lato" w:hAnsi="Lato"/>
                                <w:lang w:val="en-ZA"/>
                              </w:rPr>
                              <w:t>n</w:t>
                            </w:r>
                            <w:r>
                              <w:rPr>
                                <w:rFonts w:ascii="Lato" w:hAnsi="Lato"/>
                                <w:lang w:val="en-ZA"/>
                              </w:rPr>
                              <w:t>d s</w:t>
                            </w:r>
                            <w:r w:rsidR="0061177C">
                              <w:rPr>
                                <w:rFonts w:ascii="Lato" w:hAnsi="Lato"/>
                                <w:lang w:val="en-ZA"/>
                              </w:rPr>
                              <w:t>hale fragments</w:t>
                            </w:r>
                            <w:r w:rsidR="00BE7C44">
                              <w:rPr>
                                <w:rFonts w:ascii="Lato" w:hAnsi="Lato"/>
                                <w:lang w:val="en-ZA"/>
                              </w:rPr>
                              <w:t>.</w:t>
                            </w:r>
                          </w:p>
                          <w:p w14:paraId="01E8CDA2" w14:textId="09CA2356" w:rsidR="00BE7C44" w:rsidRDefault="00BE7C44">
                            <w:pPr>
                              <w:rPr>
                                <w:rFonts w:ascii="Lato" w:hAnsi="Lato"/>
                                <w:lang w:val="en-ZA"/>
                              </w:rPr>
                            </w:pPr>
                            <w:r>
                              <w:rPr>
                                <w:rFonts w:ascii="Lato" w:hAnsi="Lato"/>
                                <w:lang w:val="en-ZA"/>
                              </w:rPr>
                              <w:t>Clay minerals from breakdown of existing clay minerals in shale.</w:t>
                            </w:r>
                          </w:p>
                          <w:p w14:paraId="3D793905" w14:textId="77777777" w:rsidR="00BE7C44" w:rsidRPr="007A5732" w:rsidRDefault="00BE7C44">
                            <w:pPr>
                              <w:rPr>
                                <w:rFonts w:ascii="Lato" w:hAnsi="Lato"/>
                                <w:lang w:val="en-Z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4A01CE" id="Text Box 27" o:spid="_x0000_s1038" type="#_x0000_t202" style="position:absolute;margin-left:357.5pt;margin-top:331pt;width:142.5pt;height:182.5pt;z-index:25178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" fillcolor="white [3201]" strokeweight=".5pt">
                <v:textbox>
                  <w:txbxContent>
                    <w:p w14:paraId="4EE351F7" w14:textId="4C298588" w:rsidR="00CC109E" w:rsidRDefault="007A5732">
                      <w:pPr>
                        <w:rPr>
                          <w:rFonts w:ascii="Lato" w:hAnsi="Lato"/>
                          <w:lang w:val="en-ZA"/>
                        </w:rPr>
                      </w:pPr>
                      <w:r w:rsidRPr="00636F29">
                        <w:rPr>
                          <w:rFonts w:ascii="Lato" w:hAnsi="Lato"/>
                          <w:b/>
                          <w:bCs/>
                          <w:lang w:val="en-ZA"/>
                        </w:rPr>
                        <w:t>H</w:t>
                      </w:r>
                      <w:r w:rsidR="00CC109E">
                        <w:rPr>
                          <w:rFonts w:ascii="Lato" w:hAnsi="Lato"/>
                          <w:b/>
                          <w:bCs/>
                          <w:lang w:val="en-ZA"/>
                        </w:rPr>
                        <w:t xml:space="preserve">amilton </w:t>
                      </w:r>
                      <w:r w:rsidRPr="00636F29">
                        <w:rPr>
                          <w:rFonts w:ascii="Lato" w:hAnsi="Lato"/>
                          <w:b/>
                          <w:bCs/>
                          <w:lang w:val="en-ZA"/>
                        </w:rPr>
                        <w:t>R</w:t>
                      </w:r>
                      <w:r w:rsidR="00CC109E">
                        <w:rPr>
                          <w:rFonts w:ascii="Lato" w:hAnsi="Lato"/>
                          <w:b/>
                          <w:bCs/>
                          <w:lang w:val="en-ZA"/>
                        </w:rPr>
                        <w:t xml:space="preserve">ussel </w:t>
                      </w:r>
                      <w:r w:rsidRPr="00636F29">
                        <w:rPr>
                          <w:rFonts w:ascii="Lato" w:hAnsi="Lato"/>
                          <w:b/>
                          <w:bCs/>
                          <w:lang w:val="en-ZA"/>
                        </w:rPr>
                        <w:t>V</w:t>
                      </w:r>
                      <w:r w:rsidR="00CC109E">
                        <w:rPr>
                          <w:rFonts w:ascii="Lato" w:hAnsi="Lato"/>
                          <w:b/>
                          <w:bCs/>
                          <w:lang w:val="en-ZA"/>
                        </w:rPr>
                        <w:t>ineyards</w:t>
                      </w:r>
                      <w:r>
                        <w:rPr>
                          <w:rFonts w:ascii="Lato" w:hAnsi="Lato"/>
                          <w:lang w:val="en-ZA"/>
                        </w:rPr>
                        <w:t xml:space="preserve">: </w:t>
                      </w:r>
                    </w:p>
                    <w:p w14:paraId="7A24A235" w14:textId="33473C5C" w:rsidR="007A5732" w:rsidRDefault="007A5732">
                      <w:pPr>
                        <w:rPr>
                          <w:rFonts w:ascii="Lato" w:hAnsi="Lato"/>
                          <w:lang w:val="en-ZA"/>
                        </w:rPr>
                      </w:pPr>
                      <w:r>
                        <w:rPr>
                          <w:rFonts w:ascii="Lato" w:hAnsi="Lato"/>
                          <w:lang w:val="en-ZA"/>
                        </w:rPr>
                        <w:t>Clay soil profile</w:t>
                      </w:r>
                    </w:p>
                    <w:p w14:paraId="7B707B63" w14:textId="749CE068" w:rsidR="00883E35" w:rsidRDefault="00883E35">
                      <w:pPr>
                        <w:rPr>
                          <w:rFonts w:ascii="Lato" w:hAnsi="Lato"/>
                          <w:lang w:val="en-ZA"/>
                        </w:rPr>
                      </w:pPr>
                      <w:r>
                        <w:rPr>
                          <w:rFonts w:ascii="Lato" w:hAnsi="Lato"/>
                          <w:lang w:val="en-ZA"/>
                        </w:rPr>
                        <w:t xml:space="preserve">On </w:t>
                      </w:r>
                      <w:proofErr w:type="spellStart"/>
                      <w:r>
                        <w:rPr>
                          <w:rFonts w:ascii="Lato" w:hAnsi="Lato"/>
                          <w:lang w:val="en-ZA"/>
                        </w:rPr>
                        <w:t>Bokkeveld</w:t>
                      </w:r>
                      <w:proofErr w:type="spellEnd"/>
                      <w:r>
                        <w:rPr>
                          <w:rFonts w:ascii="Lato" w:hAnsi="Lato"/>
                          <w:lang w:val="en-ZA"/>
                        </w:rPr>
                        <w:t xml:space="preserve"> shale</w:t>
                      </w:r>
                      <w:r w:rsidR="009C3625">
                        <w:rPr>
                          <w:rFonts w:ascii="Lato" w:hAnsi="Lato"/>
                          <w:lang w:val="en-ZA"/>
                        </w:rPr>
                        <w:t xml:space="preserve"> bedrock</w:t>
                      </w:r>
                      <w:r w:rsidR="00A90437">
                        <w:rPr>
                          <w:rFonts w:ascii="Lato" w:hAnsi="Lato"/>
                          <w:lang w:val="en-ZA"/>
                        </w:rPr>
                        <w:t>.</w:t>
                      </w:r>
                    </w:p>
                    <w:p w14:paraId="1CCF3137" w14:textId="77777777" w:rsidR="00372921" w:rsidRDefault="00A90437">
                      <w:pPr>
                        <w:rPr>
                          <w:rFonts w:ascii="Lato" w:hAnsi="Lato"/>
                          <w:lang w:val="en-ZA"/>
                        </w:rPr>
                      </w:pPr>
                      <w:r w:rsidRPr="00636F29">
                        <w:rPr>
                          <w:rFonts w:ascii="Lato" w:hAnsi="Lato"/>
                          <w:b/>
                          <w:bCs/>
                          <w:lang w:val="en-ZA"/>
                        </w:rPr>
                        <w:t>Top</w:t>
                      </w:r>
                      <w:r>
                        <w:rPr>
                          <w:rFonts w:ascii="Lato" w:hAnsi="Lato"/>
                          <w:lang w:val="en-ZA"/>
                        </w:rPr>
                        <w:t xml:space="preserve">: Degraded </w:t>
                      </w:r>
                      <w:proofErr w:type="spellStart"/>
                      <w:r w:rsidR="00372921">
                        <w:rPr>
                          <w:rFonts w:ascii="Lato" w:hAnsi="Lato"/>
                          <w:lang w:val="en-ZA"/>
                        </w:rPr>
                        <w:t>ferricrete</w:t>
                      </w:r>
                      <w:proofErr w:type="spellEnd"/>
                      <w:r w:rsidR="00372921">
                        <w:rPr>
                          <w:rFonts w:ascii="Lato" w:hAnsi="Lato"/>
                          <w:lang w:val="en-ZA"/>
                        </w:rPr>
                        <w:t xml:space="preserve"> </w:t>
                      </w:r>
                    </w:p>
                    <w:p w14:paraId="7B386537" w14:textId="2E912DF0" w:rsidR="00A90437" w:rsidRDefault="00372921">
                      <w:pPr>
                        <w:rPr>
                          <w:rFonts w:ascii="Lato" w:hAnsi="Lato"/>
                          <w:lang w:val="en-ZA"/>
                        </w:rPr>
                      </w:pPr>
                      <w:r>
                        <w:rPr>
                          <w:rFonts w:ascii="Lato" w:hAnsi="Lato"/>
                          <w:lang w:val="en-ZA"/>
                        </w:rPr>
                        <w:t>(</w:t>
                      </w:r>
                      <w:proofErr w:type="spellStart"/>
                      <w:r>
                        <w:rPr>
                          <w:rFonts w:ascii="Lato" w:hAnsi="Lato"/>
                          <w:lang w:val="en-ZA"/>
                        </w:rPr>
                        <w:t>koffieklip</w:t>
                      </w:r>
                      <w:proofErr w:type="spellEnd"/>
                      <w:r>
                        <w:rPr>
                          <w:rFonts w:ascii="Lato" w:hAnsi="Lato"/>
                          <w:lang w:val="en-ZA"/>
                        </w:rPr>
                        <w:t>) gravelly humic soil.</w:t>
                      </w:r>
                    </w:p>
                    <w:p w14:paraId="088FC80D" w14:textId="71BF708A" w:rsidR="00372921" w:rsidRDefault="00B80BF5">
                      <w:pPr>
                        <w:rPr>
                          <w:rFonts w:ascii="Lato" w:hAnsi="Lato"/>
                          <w:lang w:val="en-ZA"/>
                        </w:rPr>
                      </w:pPr>
                      <w:r w:rsidRPr="00636F29">
                        <w:rPr>
                          <w:rFonts w:ascii="Lato" w:hAnsi="Lato"/>
                          <w:b/>
                          <w:bCs/>
                          <w:lang w:val="en-ZA"/>
                        </w:rPr>
                        <w:t>Middle</w:t>
                      </w:r>
                      <w:r>
                        <w:rPr>
                          <w:rFonts w:ascii="Lato" w:hAnsi="Lato"/>
                          <w:lang w:val="en-ZA"/>
                        </w:rPr>
                        <w:t xml:space="preserve">: Leached clay-rich </w:t>
                      </w:r>
                      <w:r w:rsidR="0061177C">
                        <w:rPr>
                          <w:rFonts w:ascii="Lato" w:hAnsi="Lato"/>
                          <w:lang w:val="en-ZA"/>
                        </w:rPr>
                        <w:t>zone</w:t>
                      </w:r>
                    </w:p>
                    <w:p w14:paraId="099A2E51" w14:textId="77777777" w:rsidR="00636F29" w:rsidRDefault="0061177C">
                      <w:pPr>
                        <w:rPr>
                          <w:rFonts w:ascii="Lato" w:hAnsi="Lato"/>
                          <w:lang w:val="en-ZA"/>
                        </w:rPr>
                      </w:pPr>
                      <w:r w:rsidRPr="00636F29">
                        <w:rPr>
                          <w:rFonts w:ascii="Lato" w:hAnsi="Lato"/>
                          <w:b/>
                          <w:bCs/>
                          <w:lang w:val="en-ZA"/>
                        </w:rPr>
                        <w:t>Bottom</w:t>
                      </w:r>
                      <w:r>
                        <w:rPr>
                          <w:rFonts w:ascii="Lato" w:hAnsi="Lato"/>
                          <w:lang w:val="en-ZA"/>
                        </w:rPr>
                        <w:t xml:space="preserve">: Weathered bedrock </w:t>
                      </w:r>
                    </w:p>
                    <w:p w14:paraId="18958FFE" w14:textId="0A5E3BF3" w:rsidR="0061177C" w:rsidRDefault="00636F29">
                      <w:pPr>
                        <w:rPr>
                          <w:rFonts w:ascii="Lato" w:hAnsi="Lato"/>
                          <w:lang w:val="en-ZA"/>
                        </w:rPr>
                      </w:pPr>
                      <w:r>
                        <w:rPr>
                          <w:rFonts w:ascii="Lato" w:hAnsi="Lato"/>
                          <w:lang w:val="en-ZA"/>
                        </w:rPr>
                        <w:t>a</w:t>
                      </w:r>
                      <w:r w:rsidR="0061177C">
                        <w:rPr>
                          <w:rFonts w:ascii="Lato" w:hAnsi="Lato"/>
                          <w:lang w:val="en-ZA"/>
                        </w:rPr>
                        <w:t>n</w:t>
                      </w:r>
                      <w:r>
                        <w:rPr>
                          <w:rFonts w:ascii="Lato" w:hAnsi="Lato"/>
                          <w:lang w:val="en-ZA"/>
                        </w:rPr>
                        <w:t>d s</w:t>
                      </w:r>
                      <w:r w:rsidR="0061177C">
                        <w:rPr>
                          <w:rFonts w:ascii="Lato" w:hAnsi="Lato"/>
                          <w:lang w:val="en-ZA"/>
                        </w:rPr>
                        <w:t>hale fragments</w:t>
                      </w:r>
                      <w:r w:rsidR="00BE7C44">
                        <w:rPr>
                          <w:rFonts w:ascii="Lato" w:hAnsi="Lato"/>
                          <w:lang w:val="en-ZA"/>
                        </w:rPr>
                        <w:t>.</w:t>
                      </w:r>
                    </w:p>
                    <w:p w14:paraId="01E8CDA2" w14:textId="09CA2356" w:rsidR="00BE7C44" w:rsidRDefault="00BE7C44">
                      <w:pPr>
                        <w:rPr>
                          <w:rFonts w:ascii="Lato" w:hAnsi="Lato"/>
                          <w:lang w:val="en-ZA"/>
                        </w:rPr>
                      </w:pPr>
                      <w:r>
                        <w:rPr>
                          <w:rFonts w:ascii="Lato" w:hAnsi="Lato"/>
                          <w:lang w:val="en-ZA"/>
                        </w:rPr>
                        <w:t>Clay minerals from breakdown of existing clay minerals in shale.</w:t>
                      </w:r>
                    </w:p>
                    <w:p w14:paraId="3D793905" w14:textId="77777777" w:rsidR="00BE7C44" w:rsidRPr="007A5732" w:rsidRDefault="00BE7C44">
                      <w:pPr>
                        <w:rPr>
                          <w:rFonts w:ascii="Lato" w:hAnsi="Lato"/>
                          <w:lang w:val="en-Z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E1D68">
        <w:rPr>
          <w:noProof/>
        </w:rPr>
        <mc:AlternateContent>
          <mc:Choice Requires="wps">
            <w:drawing>
              <wp:anchor distT="0" distB="0" distL="114300" distR="114300" simplePos="0" relativeHeight="251789824" behindDoc="0" locked="0" layoutInCell="1" allowOverlap="1" wp14:anchorId="2873A163" wp14:editId="6EBBA144">
                <wp:simplePos x="0" y="0"/>
                <wp:positionH relativeFrom="column">
                  <wp:posOffset>7200900</wp:posOffset>
                </wp:positionH>
                <wp:positionV relativeFrom="paragraph">
                  <wp:posOffset>5257798</wp:posOffset>
                </wp:positionV>
                <wp:extent cx="6350" cy="558801"/>
                <wp:effectExtent l="0" t="0" r="31750" b="31750"/>
                <wp:wrapNone/>
                <wp:docPr id="1569382180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50" cy="558801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5EDA61" id="Straight Connector 36" o:spid="_x0000_s1026" style="position:absolute;flip:x;z-index:25178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7pt,414pt" to="567.5pt,45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" strokecolor="black [3213]" strokeweight="1.25pt">
                <v:stroke joinstyle="miter"/>
              </v:line>
            </w:pict>
          </mc:Fallback>
        </mc:AlternateContent>
      </w:r>
      <w:r w:rsidR="003E1D68">
        <w:rPr>
          <w:noProof/>
        </w:rPr>
        <mc:AlternateContent>
          <mc:Choice Requires="wps">
            <w:drawing>
              <wp:anchor distT="0" distB="0" distL="114300" distR="114300" simplePos="0" relativeHeight="251790848" behindDoc="0" locked="0" layoutInCell="1" allowOverlap="1" wp14:anchorId="38F81881" wp14:editId="3649E5BE">
                <wp:simplePos x="0" y="0"/>
                <wp:positionH relativeFrom="column">
                  <wp:posOffset>6768465</wp:posOffset>
                </wp:positionH>
                <wp:positionV relativeFrom="paragraph">
                  <wp:posOffset>5323840</wp:posOffset>
                </wp:positionV>
                <wp:extent cx="609600" cy="273050"/>
                <wp:effectExtent l="0" t="0" r="15875" b="0"/>
                <wp:wrapNone/>
                <wp:docPr id="1388708168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032808">
                          <a:off x="0" y="0"/>
                          <a:ext cx="609600" cy="27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322A51" w14:textId="260C9866" w:rsidR="000248F5" w:rsidRPr="00BF233A" w:rsidRDefault="00BF233A">
                            <w:pPr>
                              <w:rPr>
                                <w:rFonts w:ascii="Lato" w:hAnsi="Lato"/>
                                <w:lang w:val="en-ZA"/>
                              </w:rPr>
                            </w:pPr>
                            <w:r w:rsidRPr="00BF233A">
                              <w:rPr>
                                <w:rFonts w:ascii="Lato" w:hAnsi="Lato"/>
                                <w:lang w:val="en-ZA"/>
                              </w:rPr>
                              <w:t>30cm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F81881" id="Text Box 37" o:spid="_x0000_s1039" type="#_x0000_t202" style="position:absolute;margin-left:532.95pt;margin-top:419.2pt;width:48pt;height:21.5pt;rotation:-6080858fd;z-index:25179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" filled="f" stroked="f" strokeweight=".5pt">
                <v:textbox>
                  <w:txbxContent>
                    <w:p w14:paraId="0A322A51" w14:textId="260C9866" w:rsidR="000248F5" w:rsidRPr="00BF233A" w:rsidRDefault="00BF233A">
                      <w:pPr>
                        <w:rPr>
                          <w:rFonts w:ascii="Lato" w:hAnsi="Lato"/>
                          <w:lang w:val="en-ZA"/>
                        </w:rPr>
                      </w:pPr>
                      <w:r w:rsidRPr="00BF233A">
                        <w:rPr>
                          <w:rFonts w:ascii="Lato" w:hAnsi="Lato"/>
                          <w:lang w:val="en-ZA"/>
                        </w:rPr>
                        <w:t>30cm</w:t>
                      </w:r>
                    </w:p>
                  </w:txbxContent>
                </v:textbox>
              </v:shape>
            </w:pict>
          </mc:Fallback>
        </mc:AlternateContent>
      </w:r>
      <w:r w:rsidR="003E1D68">
        <w:rPr>
          <w:noProof/>
        </w:rPr>
        <mc:AlternateContent>
          <mc:Choice Requires="wps">
            <w:drawing>
              <wp:anchor distT="0" distB="0" distL="114300" distR="114300" simplePos="0" relativeHeight="251785728" behindDoc="0" locked="0" layoutInCell="1" allowOverlap="1" wp14:anchorId="4D7D9A99" wp14:editId="6178D941">
                <wp:simplePos x="0" y="0"/>
                <wp:positionH relativeFrom="column">
                  <wp:posOffset>6477000</wp:posOffset>
                </wp:positionH>
                <wp:positionV relativeFrom="paragraph">
                  <wp:posOffset>4375150</wp:posOffset>
                </wp:positionV>
                <wp:extent cx="1016000" cy="1911350"/>
                <wp:effectExtent l="0" t="0" r="12700" b="12700"/>
                <wp:wrapNone/>
                <wp:docPr id="1068510566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000" cy="191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88B13B" w14:textId="570631E2" w:rsidR="00883E35" w:rsidRDefault="002A41B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3B499C6" wp14:editId="64396EA0">
                                  <wp:extent cx="812800" cy="1708150"/>
                                  <wp:effectExtent l="0" t="0" r="6350" b="6350"/>
                                  <wp:docPr id="20766624" name="Picture 34" descr="A close up of a pol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766624" name="Picture 34" descr="A close up of a pol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12800" cy="17081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D9A99" id="Text Box 28" o:spid="_x0000_s1040" type="#_x0000_t202" style="position:absolute;margin-left:510pt;margin-top:344.5pt;width:80pt;height:150.5pt;z-index:25178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" fillcolor="white [3201]" strokeweight=".5pt">
                <v:textbox>
                  <w:txbxContent>
                    <w:p w14:paraId="2588B13B" w14:textId="570631E2" w:rsidR="00883E35" w:rsidRDefault="002A41B4">
                      <w:r>
                        <w:rPr>
                          <w:noProof/>
                        </w:rPr>
                        <w:drawing>
                          <wp:inline distT="0" distB="0" distL="0" distR="0" wp14:anchorId="23B499C6" wp14:editId="64396EA0">
                            <wp:extent cx="812800" cy="1708150"/>
                            <wp:effectExtent l="0" t="0" r="6350" b="6350"/>
                            <wp:docPr id="20766624" name="Picture 34" descr="A close up of a pol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766624" name="Picture 34" descr="A close up of a pole&#10;&#10;Description automatically generated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12800" cy="17081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C109E">
        <w:rPr>
          <w:noProof/>
        </w:rPr>
        <mc:AlternateContent>
          <mc:Choice Requires="wps">
            <w:drawing>
              <wp:anchor distT="0" distB="0" distL="114300" distR="114300" simplePos="0" relativeHeight="251786752" behindDoc="0" locked="0" layoutInCell="1" allowOverlap="1" wp14:anchorId="7ED4731A" wp14:editId="13E9852F">
                <wp:simplePos x="0" y="0"/>
                <wp:positionH relativeFrom="column">
                  <wp:posOffset>7575550</wp:posOffset>
                </wp:positionH>
                <wp:positionV relativeFrom="paragraph">
                  <wp:posOffset>4229100</wp:posOffset>
                </wp:positionV>
                <wp:extent cx="914400" cy="1866900"/>
                <wp:effectExtent l="0" t="0" r="22860" b="19050"/>
                <wp:wrapNone/>
                <wp:docPr id="793000363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866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F9B4CF" w14:textId="77777777" w:rsidR="00CC109E" w:rsidRDefault="00F01337">
                            <w:pPr>
                              <w:rPr>
                                <w:rFonts w:ascii="Lato" w:hAnsi="Lato"/>
                                <w:lang w:val="en-ZA"/>
                              </w:rPr>
                            </w:pPr>
                            <w:r w:rsidRPr="00636F29">
                              <w:rPr>
                                <w:rFonts w:ascii="Lato" w:hAnsi="Lato"/>
                                <w:b/>
                                <w:bCs/>
                                <w:lang w:val="en-ZA"/>
                              </w:rPr>
                              <w:t>N</w:t>
                            </w:r>
                            <w:r w:rsidR="00CC109E">
                              <w:rPr>
                                <w:rFonts w:ascii="Lato" w:hAnsi="Lato"/>
                                <w:b/>
                                <w:bCs/>
                                <w:lang w:val="en-ZA"/>
                              </w:rPr>
                              <w:t xml:space="preserve">ewton </w:t>
                            </w:r>
                            <w:r w:rsidRPr="00636F29">
                              <w:rPr>
                                <w:rFonts w:ascii="Lato" w:hAnsi="Lato"/>
                                <w:b/>
                                <w:bCs/>
                                <w:lang w:val="en-ZA"/>
                              </w:rPr>
                              <w:t>J</w:t>
                            </w:r>
                            <w:r w:rsidR="00CC109E">
                              <w:rPr>
                                <w:rFonts w:ascii="Lato" w:hAnsi="Lato"/>
                                <w:b/>
                                <w:bCs/>
                                <w:lang w:val="en-ZA"/>
                              </w:rPr>
                              <w:t xml:space="preserve">ohnson </w:t>
                            </w:r>
                            <w:r w:rsidRPr="00636F29">
                              <w:rPr>
                                <w:rFonts w:ascii="Lato" w:hAnsi="Lato"/>
                                <w:b/>
                                <w:bCs/>
                                <w:lang w:val="en-ZA"/>
                              </w:rPr>
                              <w:t>F</w:t>
                            </w:r>
                            <w:r w:rsidR="00CC109E">
                              <w:rPr>
                                <w:rFonts w:ascii="Lato" w:hAnsi="Lato"/>
                                <w:b/>
                                <w:bCs/>
                                <w:lang w:val="en-ZA"/>
                              </w:rPr>
                              <w:t xml:space="preserve">amily </w:t>
                            </w:r>
                            <w:r w:rsidRPr="00636F29">
                              <w:rPr>
                                <w:rFonts w:ascii="Lato" w:hAnsi="Lato"/>
                                <w:b/>
                                <w:bCs/>
                                <w:lang w:val="en-ZA"/>
                              </w:rPr>
                              <w:t>V</w:t>
                            </w:r>
                            <w:r w:rsidR="00CC109E">
                              <w:rPr>
                                <w:rFonts w:ascii="Lato" w:hAnsi="Lato"/>
                                <w:b/>
                                <w:bCs/>
                                <w:lang w:val="en-ZA"/>
                              </w:rPr>
                              <w:t>ineyard</w:t>
                            </w:r>
                            <w:r>
                              <w:rPr>
                                <w:rFonts w:ascii="Lato" w:hAnsi="Lato"/>
                                <w:lang w:val="en-ZA"/>
                              </w:rPr>
                              <w:t>:</w:t>
                            </w:r>
                          </w:p>
                          <w:p w14:paraId="192EC102" w14:textId="68F93F2E" w:rsidR="00F01337" w:rsidRDefault="00F01337">
                            <w:pPr>
                              <w:rPr>
                                <w:rFonts w:ascii="Lato" w:hAnsi="Lato"/>
                                <w:lang w:val="en-ZA"/>
                              </w:rPr>
                            </w:pPr>
                            <w:r>
                              <w:rPr>
                                <w:rFonts w:ascii="Lato" w:hAnsi="Lato"/>
                                <w:lang w:val="en-ZA"/>
                              </w:rPr>
                              <w:t xml:space="preserve"> Sandy</w:t>
                            </w:r>
                            <w:r w:rsidR="009C3625">
                              <w:rPr>
                                <w:rFonts w:ascii="Lato" w:hAnsi="Lato"/>
                                <w:lang w:val="en-ZA"/>
                              </w:rPr>
                              <w:t>-clay soil profile</w:t>
                            </w:r>
                          </w:p>
                          <w:p w14:paraId="3E546F2F" w14:textId="419BEC4C" w:rsidR="009C3625" w:rsidRDefault="009C3625">
                            <w:pPr>
                              <w:rPr>
                                <w:rFonts w:ascii="Lato" w:hAnsi="Lato"/>
                                <w:lang w:val="en-ZA"/>
                              </w:rPr>
                            </w:pPr>
                            <w:r>
                              <w:rPr>
                                <w:rFonts w:ascii="Lato" w:hAnsi="Lato"/>
                                <w:lang w:val="en-ZA"/>
                              </w:rPr>
                              <w:t>On granite bedrock</w:t>
                            </w:r>
                            <w:r w:rsidR="00106DA0">
                              <w:rPr>
                                <w:rFonts w:ascii="Lato" w:hAnsi="Lato"/>
                                <w:lang w:val="en-ZA"/>
                              </w:rPr>
                              <w:t>.</w:t>
                            </w:r>
                          </w:p>
                          <w:p w14:paraId="5FDF3AD0" w14:textId="77777777" w:rsidR="007B42AA" w:rsidRDefault="007B42AA">
                            <w:pPr>
                              <w:rPr>
                                <w:rFonts w:ascii="Lato" w:hAnsi="Lato"/>
                                <w:lang w:val="en-ZA"/>
                              </w:rPr>
                            </w:pPr>
                          </w:p>
                          <w:p w14:paraId="40E49F7A" w14:textId="62CF3366" w:rsidR="00106DA0" w:rsidRDefault="00106DA0">
                            <w:pPr>
                              <w:rPr>
                                <w:rFonts w:ascii="Lato" w:hAnsi="Lato"/>
                                <w:lang w:val="en-ZA"/>
                              </w:rPr>
                            </w:pPr>
                            <w:r w:rsidRPr="007B42AA">
                              <w:rPr>
                                <w:rFonts w:ascii="Lato" w:hAnsi="Lato"/>
                                <w:b/>
                                <w:bCs/>
                                <w:lang w:val="en-ZA"/>
                              </w:rPr>
                              <w:t>Top:</w:t>
                            </w:r>
                            <w:r>
                              <w:rPr>
                                <w:rFonts w:ascii="Lato" w:hAnsi="Lato"/>
                                <w:lang w:val="en-ZA"/>
                              </w:rPr>
                              <w:t xml:space="preserve"> San</w:t>
                            </w:r>
                            <w:r w:rsidR="00B7534A">
                              <w:rPr>
                                <w:rFonts w:ascii="Lato" w:hAnsi="Lato"/>
                                <w:lang w:val="en-ZA"/>
                              </w:rPr>
                              <w:t>d</w:t>
                            </w:r>
                            <w:r>
                              <w:rPr>
                                <w:rFonts w:ascii="Lato" w:hAnsi="Lato"/>
                                <w:lang w:val="en-ZA"/>
                              </w:rPr>
                              <w:t>y humic soil</w:t>
                            </w:r>
                          </w:p>
                          <w:p w14:paraId="795306CE" w14:textId="58B279A3" w:rsidR="00B7534A" w:rsidRDefault="00B7534A">
                            <w:pPr>
                              <w:rPr>
                                <w:rFonts w:ascii="Lato" w:hAnsi="Lato"/>
                                <w:lang w:val="en-ZA"/>
                              </w:rPr>
                            </w:pPr>
                            <w:r w:rsidRPr="007B42AA">
                              <w:rPr>
                                <w:rFonts w:ascii="Lato" w:hAnsi="Lato"/>
                                <w:b/>
                                <w:bCs/>
                                <w:lang w:val="en-ZA"/>
                              </w:rPr>
                              <w:t>Middle</w:t>
                            </w:r>
                            <w:r>
                              <w:rPr>
                                <w:rFonts w:ascii="Lato" w:hAnsi="Lato"/>
                                <w:lang w:val="en-ZA"/>
                              </w:rPr>
                              <w:t>: Ferrug</w:t>
                            </w:r>
                            <w:r w:rsidR="004B1035">
                              <w:rPr>
                                <w:rFonts w:ascii="Lato" w:hAnsi="Lato"/>
                                <w:lang w:val="en-ZA"/>
                              </w:rPr>
                              <w:t>i</w:t>
                            </w:r>
                            <w:r>
                              <w:rPr>
                                <w:rFonts w:ascii="Lato" w:hAnsi="Lato"/>
                                <w:lang w:val="en-ZA"/>
                              </w:rPr>
                              <w:t>nous</w:t>
                            </w:r>
                            <w:r w:rsidR="004B1035">
                              <w:rPr>
                                <w:rFonts w:ascii="Lato" w:hAnsi="Lato"/>
                                <w:lang w:val="en-ZA"/>
                              </w:rPr>
                              <w:t>, sandy clay</w:t>
                            </w:r>
                          </w:p>
                          <w:p w14:paraId="30460EF4" w14:textId="2C69EF70" w:rsidR="004B1035" w:rsidRDefault="004B1035">
                            <w:pPr>
                              <w:rPr>
                                <w:rFonts w:ascii="Lato" w:hAnsi="Lato"/>
                                <w:lang w:val="en-ZA"/>
                              </w:rPr>
                            </w:pPr>
                            <w:r w:rsidRPr="007B42AA">
                              <w:rPr>
                                <w:rFonts w:ascii="Lato" w:hAnsi="Lato"/>
                                <w:b/>
                                <w:bCs/>
                                <w:lang w:val="en-ZA"/>
                              </w:rPr>
                              <w:t>Bottom</w:t>
                            </w:r>
                            <w:r>
                              <w:rPr>
                                <w:rFonts w:ascii="Lato" w:hAnsi="Lato"/>
                                <w:lang w:val="en-ZA"/>
                              </w:rPr>
                              <w:t>: Deeply weathered</w:t>
                            </w:r>
                          </w:p>
                          <w:p w14:paraId="0E6EC2E1" w14:textId="752E5D56" w:rsidR="007B42AA" w:rsidRDefault="007B42AA">
                            <w:pPr>
                              <w:rPr>
                                <w:rFonts w:ascii="Lato" w:hAnsi="Lato"/>
                                <w:lang w:val="en-ZA"/>
                              </w:rPr>
                            </w:pPr>
                            <w:r>
                              <w:rPr>
                                <w:rFonts w:ascii="Lato" w:hAnsi="Lato"/>
                                <w:lang w:val="en-ZA"/>
                              </w:rPr>
                              <w:t>gritty clay derived from granite bedrock</w:t>
                            </w:r>
                            <w:r w:rsidR="001B5642">
                              <w:rPr>
                                <w:rFonts w:ascii="Lato" w:hAnsi="Lato"/>
                                <w:lang w:val="en-ZA"/>
                              </w:rPr>
                              <w:t>.</w:t>
                            </w:r>
                          </w:p>
                          <w:p w14:paraId="6ACE7D28" w14:textId="6B8C6F91" w:rsidR="004431A6" w:rsidRDefault="004431A6">
                            <w:pPr>
                              <w:rPr>
                                <w:rFonts w:ascii="Lato" w:hAnsi="Lato"/>
                                <w:lang w:val="en-ZA"/>
                              </w:rPr>
                            </w:pPr>
                            <w:r>
                              <w:rPr>
                                <w:rFonts w:ascii="Lato" w:hAnsi="Lato"/>
                                <w:lang w:val="en-ZA"/>
                              </w:rPr>
                              <w:t>Clay derived from weathering of feldspar</w:t>
                            </w:r>
                          </w:p>
                          <w:p w14:paraId="0D28934D" w14:textId="0BED358A" w:rsidR="004431A6" w:rsidRPr="00F01337" w:rsidRDefault="004431A6">
                            <w:pPr>
                              <w:rPr>
                                <w:rFonts w:ascii="Lato" w:hAnsi="Lato"/>
                                <w:lang w:val="en-ZA"/>
                              </w:rPr>
                            </w:pPr>
                            <w:r>
                              <w:rPr>
                                <w:rFonts w:ascii="Lato" w:hAnsi="Lato"/>
                                <w:lang w:val="en-ZA"/>
                              </w:rPr>
                              <w:t>In the granite.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D4731A" id="Text Box 30" o:spid="_x0000_s1041" type="#_x0000_t202" style="position:absolute;margin-left:596.5pt;margin-top:333pt;width:1in;height:147pt;z-index:2517867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" fillcolor="white [3201]" strokeweight=".5pt">
                <v:textbox>
                  <w:txbxContent>
                    <w:p w14:paraId="3CF9B4CF" w14:textId="77777777" w:rsidR="00CC109E" w:rsidRDefault="00F01337">
                      <w:pPr>
                        <w:rPr>
                          <w:rFonts w:ascii="Lato" w:hAnsi="Lato"/>
                          <w:lang w:val="en-ZA"/>
                        </w:rPr>
                      </w:pPr>
                      <w:r w:rsidRPr="00636F29">
                        <w:rPr>
                          <w:rFonts w:ascii="Lato" w:hAnsi="Lato"/>
                          <w:b/>
                          <w:bCs/>
                          <w:lang w:val="en-ZA"/>
                        </w:rPr>
                        <w:t>N</w:t>
                      </w:r>
                      <w:r w:rsidR="00CC109E">
                        <w:rPr>
                          <w:rFonts w:ascii="Lato" w:hAnsi="Lato"/>
                          <w:b/>
                          <w:bCs/>
                          <w:lang w:val="en-ZA"/>
                        </w:rPr>
                        <w:t xml:space="preserve">ewton </w:t>
                      </w:r>
                      <w:r w:rsidRPr="00636F29">
                        <w:rPr>
                          <w:rFonts w:ascii="Lato" w:hAnsi="Lato"/>
                          <w:b/>
                          <w:bCs/>
                          <w:lang w:val="en-ZA"/>
                        </w:rPr>
                        <w:t>J</w:t>
                      </w:r>
                      <w:r w:rsidR="00CC109E">
                        <w:rPr>
                          <w:rFonts w:ascii="Lato" w:hAnsi="Lato"/>
                          <w:b/>
                          <w:bCs/>
                          <w:lang w:val="en-ZA"/>
                        </w:rPr>
                        <w:t xml:space="preserve">ohnson </w:t>
                      </w:r>
                      <w:r w:rsidRPr="00636F29">
                        <w:rPr>
                          <w:rFonts w:ascii="Lato" w:hAnsi="Lato"/>
                          <w:b/>
                          <w:bCs/>
                          <w:lang w:val="en-ZA"/>
                        </w:rPr>
                        <w:t>F</w:t>
                      </w:r>
                      <w:r w:rsidR="00CC109E">
                        <w:rPr>
                          <w:rFonts w:ascii="Lato" w:hAnsi="Lato"/>
                          <w:b/>
                          <w:bCs/>
                          <w:lang w:val="en-ZA"/>
                        </w:rPr>
                        <w:t xml:space="preserve">amily </w:t>
                      </w:r>
                      <w:r w:rsidRPr="00636F29">
                        <w:rPr>
                          <w:rFonts w:ascii="Lato" w:hAnsi="Lato"/>
                          <w:b/>
                          <w:bCs/>
                          <w:lang w:val="en-ZA"/>
                        </w:rPr>
                        <w:t>V</w:t>
                      </w:r>
                      <w:r w:rsidR="00CC109E">
                        <w:rPr>
                          <w:rFonts w:ascii="Lato" w:hAnsi="Lato"/>
                          <w:b/>
                          <w:bCs/>
                          <w:lang w:val="en-ZA"/>
                        </w:rPr>
                        <w:t>ineyard</w:t>
                      </w:r>
                      <w:r>
                        <w:rPr>
                          <w:rFonts w:ascii="Lato" w:hAnsi="Lato"/>
                          <w:lang w:val="en-ZA"/>
                        </w:rPr>
                        <w:t>:</w:t>
                      </w:r>
                    </w:p>
                    <w:p w14:paraId="192EC102" w14:textId="68F93F2E" w:rsidR="00F01337" w:rsidRDefault="00F01337">
                      <w:pPr>
                        <w:rPr>
                          <w:rFonts w:ascii="Lato" w:hAnsi="Lato"/>
                          <w:lang w:val="en-ZA"/>
                        </w:rPr>
                      </w:pPr>
                      <w:r>
                        <w:rPr>
                          <w:rFonts w:ascii="Lato" w:hAnsi="Lato"/>
                          <w:lang w:val="en-ZA"/>
                        </w:rPr>
                        <w:t xml:space="preserve"> Sandy</w:t>
                      </w:r>
                      <w:r w:rsidR="009C3625">
                        <w:rPr>
                          <w:rFonts w:ascii="Lato" w:hAnsi="Lato"/>
                          <w:lang w:val="en-ZA"/>
                        </w:rPr>
                        <w:t>-clay soil profile</w:t>
                      </w:r>
                    </w:p>
                    <w:p w14:paraId="3E546F2F" w14:textId="419BEC4C" w:rsidR="009C3625" w:rsidRDefault="009C3625">
                      <w:pPr>
                        <w:rPr>
                          <w:rFonts w:ascii="Lato" w:hAnsi="Lato"/>
                          <w:lang w:val="en-ZA"/>
                        </w:rPr>
                      </w:pPr>
                      <w:r>
                        <w:rPr>
                          <w:rFonts w:ascii="Lato" w:hAnsi="Lato"/>
                          <w:lang w:val="en-ZA"/>
                        </w:rPr>
                        <w:t>On granite bedrock</w:t>
                      </w:r>
                      <w:r w:rsidR="00106DA0">
                        <w:rPr>
                          <w:rFonts w:ascii="Lato" w:hAnsi="Lato"/>
                          <w:lang w:val="en-ZA"/>
                        </w:rPr>
                        <w:t>.</w:t>
                      </w:r>
                    </w:p>
                    <w:p w14:paraId="5FDF3AD0" w14:textId="77777777" w:rsidR="007B42AA" w:rsidRDefault="007B42AA">
                      <w:pPr>
                        <w:rPr>
                          <w:rFonts w:ascii="Lato" w:hAnsi="Lato"/>
                          <w:lang w:val="en-ZA"/>
                        </w:rPr>
                      </w:pPr>
                    </w:p>
                    <w:p w14:paraId="40E49F7A" w14:textId="62CF3366" w:rsidR="00106DA0" w:rsidRDefault="00106DA0">
                      <w:pPr>
                        <w:rPr>
                          <w:rFonts w:ascii="Lato" w:hAnsi="Lato"/>
                          <w:lang w:val="en-ZA"/>
                        </w:rPr>
                      </w:pPr>
                      <w:r w:rsidRPr="007B42AA">
                        <w:rPr>
                          <w:rFonts w:ascii="Lato" w:hAnsi="Lato"/>
                          <w:b/>
                          <w:bCs/>
                          <w:lang w:val="en-ZA"/>
                        </w:rPr>
                        <w:t>Top:</w:t>
                      </w:r>
                      <w:r>
                        <w:rPr>
                          <w:rFonts w:ascii="Lato" w:hAnsi="Lato"/>
                          <w:lang w:val="en-ZA"/>
                        </w:rPr>
                        <w:t xml:space="preserve"> San</w:t>
                      </w:r>
                      <w:r w:rsidR="00B7534A">
                        <w:rPr>
                          <w:rFonts w:ascii="Lato" w:hAnsi="Lato"/>
                          <w:lang w:val="en-ZA"/>
                        </w:rPr>
                        <w:t>d</w:t>
                      </w:r>
                      <w:r>
                        <w:rPr>
                          <w:rFonts w:ascii="Lato" w:hAnsi="Lato"/>
                          <w:lang w:val="en-ZA"/>
                        </w:rPr>
                        <w:t>y humic soil</w:t>
                      </w:r>
                    </w:p>
                    <w:p w14:paraId="795306CE" w14:textId="58B279A3" w:rsidR="00B7534A" w:rsidRDefault="00B7534A">
                      <w:pPr>
                        <w:rPr>
                          <w:rFonts w:ascii="Lato" w:hAnsi="Lato"/>
                          <w:lang w:val="en-ZA"/>
                        </w:rPr>
                      </w:pPr>
                      <w:r w:rsidRPr="007B42AA">
                        <w:rPr>
                          <w:rFonts w:ascii="Lato" w:hAnsi="Lato"/>
                          <w:b/>
                          <w:bCs/>
                          <w:lang w:val="en-ZA"/>
                        </w:rPr>
                        <w:t>Middle</w:t>
                      </w:r>
                      <w:r>
                        <w:rPr>
                          <w:rFonts w:ascii="Lato" w:hAnsi="Lato"/>
                          <w:lang w:val="en-ZA"/>
                        </w:rPr>
                        <w:t>: Ferrug</w:t>
                      </w:r>
                      <w:r w:rsidR="004B1035">
                        <w:rPr>
                          <w:rFonts w:ascii="Lato" w:hAnsi="Lato"/>
                          <w:lang w:val="en-ZA"/>
                        </w:rPr>
                        <w:t>i</w:t>
                      </w:r>
                      <w:r>
                        <w:rPr>
                          <w:rFonts w:ascii="Lato" w:hAnsi="Lato"/>
                          <w:lang w:val="en-ZA"/>
                        </w:rPr>
                        <w:t>nous</w:t>
                      </w:r>
                      <w:r w:rsidR="004B1035">
                        <w:rPr>
                          <w:rFonts w:ascii="Lato" w:hAnsi="Lato"/>
                          <w:lang w:val="en-ZA"/>
                        </w:rPr>
                        <w:t>, sandy clay</w:t>
                      </w:r>
                    </w:p>
                    <w:p w14:paraId="30460EF4" w14:textId="2C69EF70" w:rsidR="004B1035" w:rsidRDefault="004B1035">
                      <w:pPr>
                        <w:rPr>
                          <w:rFonts w:ascii="Lato" w:hAnsi="Lato"/>
                          <w:lang w:val="en-ZA"/>
                        </w:rPr>
                      </w:pPr>
                      <w:r w:rsidRPr="007B42AA">
                        <w:rPr>
                          <w:rFonts w:ascii="Lato" w:hAnsi="Lato"/>
                          <w:b/>
                          <w:bCs/>
                          <w:lang w:val="en-ZA"/>
                        </w:rPr>
                        <w:t>Bottom</w:t>
                      </w:r>
                      <w:r>
                        <w:rPr>
                          <w:rFonts w:ascii="Lato" w:hAnsi="Lato"/>
                          <w:lang w:val="en-ZA"/>
                        </w:rPr>
                        <w:t>: Deeply weathered</w:t>
                      </w:r>
                    </w:p>
                    <w:p w14:paraId="0E6EC2E1" w14:textId="752E5D56" w:rsidR="007B42AA" w:rsidRDefault="007B42AA">
                      <w:pPr>
                        <w:rPr>
                          <w:rFonts w:ascii="Lato" w:hAnsi="Lato"/>
                          <w:lang w:val="en-ZA"/>
                        </w:rPr>
                      </w:pPr>
                      <w:r>
                        <w:rPr>
                          <w:rFonts w:ascii="Lato" w:hAnsi="Lato"/>
                          <w:lang w:val="en-ZA"/>
                        </w:rPr>
                        <w:t>gritty clay derived from granite bedrock</w:t>
                      </w:r>
                      <w:r w:rsidR="001B5642">
                        <w:rPr>
                          <w:rFonts w:ascii="Lato" w:hAnsi="Lato"/>
                          <w:lang w:val="en-ZA"/>
                        </w:rPr>
                        <w:t>.</w:t>
                      </w:r>
                    </w:p>
                    <w:p w14:paraId="6ACE7D28" w14:textId="6B8C6F91" w:rsidR="004431A6" w:rsidRDefault="004431A6">
                      <w:pPr>
                        <w:rPr>
                          <w:rFonts w:ascii="Lato" w:hAnsi="Lato"/>
                          <w:lang w:val="en-ZA"/>
                        </w:rPr>
                      </w:pPr>
                      <w:r>
                        <w:rPr>
                          <w:rFonts w:ascii="Lato" w:hAnsi="Lato"/>
                          <w:lang w:val="en-ZA"/>
                        </w:rPr>
                        <w:t>Clay derived from weathering of feldspar</w:t>
                      </w:r>
                    </w:p>
                    <w:p w14:paraId="0D28934D" w14:textId="0BED358A" w:rsidR="004431A6" w:rsidRPr="00F01337" w:rsidRDefault="004431A6">
                      <w:pPr>
                        <w:rPr>
                          <w:rFonts w:ascii="Lato" w:hAnsi="Lato"/>
                          <w:lang w:val="en-ZA"/>
                        </w:rPr>
                      </w:pPr>
                      <w:r>
                        <w:rPr>
                          <w:rFonts w:ascii="Lato" w:hAnsi="Lato"/>
                          <w:lang w:val="en-ZA"/>
                        </w:rPr>
                        <w:t>In the granite.</w:t>
                      </w:r>
                    </w:p>
                  </w:txbxContent>
                </v:textbox>
              </v:shape>
            </w:pict>
          </mc:Fallback>
        </mc:AlternateContent>
      </w:r>
      <w:r w:rsidR="00A10948">
        <w:rPr>
          <w:noProof/>
        </w:rPr>
        <mc:AlternateContent>
          <mc:Choice Requires="wps">
            <w:drawing>
              <wp:anchor distT="0" distB="0" distL="114300" distR="114300" simplePos="0" relativeHeight="251788800" behindDoc="0" locked="0" layoutInCell="1" allowOverlap="1" wp14:anchorId="64BC61B0" wp14:editId="5A6D303D">
                <wp:simplePos x="0" y="0"/>
                <wp:positionH relativeFrom="column">
                  <wp:posOffset>3943349</wp:posOffset>
                </wp:positionH>
                <wp:positionV relativeFrom="paragraph">
                  <wp:posOffset>5384800</wp:posOffset>
                </wp:positionV>
                <wp:extent cx="520700" cy="266700"/>
                <wp:effectExtent l="0" t="0" r="6350" b="0"/>
                <wp:wrapNone/>
                <wp:docPr id="2001776693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52070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5161AE" w14:textId="41E6091C" w:rsidR="00D02811" w:rsidRPr="00BD0BD6" w:rsidRDefault="00BD0BD6">
                            <w:pPr>
                              <w:rPr>
                                <w:rFonts w:ascii="Lato" w:hAnsi="Lato"/>
                                <w:sz w:val="18"/>
                                <w:szCs w:val="18"/>
                                <w:lang w:val="en-ZA"/>
                              </w:rPr>
                            </w:pPr>
                            <w:r w:rsidRPr="00BD0BD6">
                              <w:rPr>
                                <w:rFonts w:ascii="Lato" w:hAnsi="Lato"/>
                                <w:sz w:val="18"/>
                                <w:szCs w:val="18"/>
                                <w:lang w:val="en-ZA"/>
                              </w:rPr>
                              <w:t>30cm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C61B0" id="Text Box 32" o:spid="_x0000_s1042" type="#_x0000_t202" style="position:absolute;margin-left:310.5pt;margin-top:424pt;width:41pt;height:21pt;rotation:-90;z-index:25178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" filled="f" stroked="f" strokeweight=".5pt">
                <v:textbox>
                  <w:txbxContent>
                    <w:p w14:paraId="6B5161AE" w14:textId="41E6091C" w:rsidR="00D02811" w:rsidRPr="00BD0BD6" w:rsidRDefault="00BD0BD6">
                      <w:pPr>
                        <w:rPr>
                          <w:rFonts w:ascii="Lato" w:hAnsi="Lato"/>
                          <w:sz w:val="18"/>
                          <w:szCs w:val="18"/>
                          <w:lang w:val="en-ZA"/>
                        </w:rPr>
                      </w:pPr>
                      <w:r w:rsidRPr="00BD0BD6">
                        <w:rPr>
                          <w:rFonts w:ascii="Lato" w:hAnsi="Lato"/>
                          <w:sz w:val="18"/>
                          <w:szCs w:val="18"/>
                          <w:lang w:val="en-ZA"/>
                        </w:rPr>
                        <w:t>30cm</w:t>
                      </w:r>
                    </w:p>
                  </w:txbxContent>
                </v:textbox>
              </v:shape>
            </w:pict>
          </mc:Fallback>
        </mc:AlternateContent>
      </w:r>
      <w:r w:rsidR="00A10948">
        <w:rPr>
          <w:noProof/>
        </w:rPr>
        <mc:AlternateContent>
          <mc:Choice Requires="wps">
            <w:drawing>
              <wp:anchor distT="0" distB="0" distL="114300" distR="114300" simplePos="0" relativeHeight="251787776" behindDoc="0" locked="0" layoutInCell="1" allowOverlap="1" wp14:anchorId="44DC411D" wp14:editId="12700101">
                <wp:simplePos x="0" y="0"/>
                <wp:positionH relativeFrom="column">
                  <wp:posOffset>4248150</wp:posOffset>
                </wp:positionH>
                <wp:positionV relativeFrom="paragraph">
                  <wp:posOffset>5035550</wp:posOffset>
                </wp:positionV>
                <wp:extent cx="19050" cy="711200"/>
                <wp:effectExtent l="0" t="0" r="19050" b="31750"/>
                <wp:wrapNone/>
                <wp:docPr id="1564239579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71120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E6AC8A" id="Straight Connector 31" o:spid="_x0000_s1026" style="position:absolute;flip:x;z-index:25178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4.5pt,396.5pt" to="336pt,45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" strokecolor="black [3213]" strokeweight="1.25pt">
                <v:stroke joinstyle="miter"/>
              </v:line>
            </w:pict>
          </mc:Fallback>
        </mc:AlternateContent>
      </w:r>
      <w:r w:rsidR="00A10948">
        <w:rPr>
          <w:noProof/>
        </w:rPr>
        <mc:AlternateContent>
          <mc:Choice Requires="wps">
            <w:drawing>
              <wp:anchor distT="0" distB="0" distL="114300" distR="114300" simplePos="0" relativeHeight="251783680" behindDoc="0" locked="0" layoutInCell="1" allowOverlap="1" wp14:anchorId="5DDEA9D7" wp14:editId="5B0C7B9F">
                <wp:simplePos x="0" y="0"/>
                <wp:positionH relativeFrom="column">
                  <wp:posOffset>3448050</wp:posOffset>
                </wp:positionH>
                <wp:positionV relativeFrom="paragraph">
                  <wp:posOffset>4343400</wp:posOffset>
                </wp:positionV>
                <wp:extent cx="990600" cy="1955800"/>
                <wp:effectExtent l="0" t="0" r="19050" b="25400"/>
                <wp:wrapNone/>
                <wp:docPr id="94376578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95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FFFCA2" w14:textId="057EB149" w:rsidR="007A5732" w:rsidRDefault="007A5732">
                            <w:r w:rsidRPr="007A5732">
                              <w:rPr>
                                <w:noProof/>
                              </w:rPr>
                              <w:drawing>
                                <wp:inline distT="0" distB="0" distL="0" distR="0" wp14:anchorId="141BF43C" wp14:editId="4AF7E3CD">
                                  <wp:extent cx="774700" cy="1723640"/>
                                  <wp:effectExtent l="0" t="0" r="6350" b="0"/>
                                  <wp:docPr id="1874566880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0896" cy="17374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DEA9D7" id="Text Box 25" o:spid="_x0000_s1043" type="#_x0000_t202" style="position:absolute;margin-left:271.5pt;margin-top:342pt;width:78pt;height:154pt;z-index:25178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" fillcolor="white [3201]" strokeweight=".5pt">
                <v:textbox>
                  <w:txbxContent>
                    <w:p w14:paraId="3FFFFCA2" w14:textId="057EB149" w:rsidR="007A5732" w:rsidRDefault="007A5732">
                      <w:r w:rsidRPr="007A5732">
                        <w:rPr>
                          <w:noProof/>
                        </w:rPr>
                        <w:drawing>
                          <wp:inline distT="0" distB="0" distL="0" distR="0" wp14:anchorId="141BF43C" wp14:editId="4AF7E3CD">
                            <wp:extent cx="774700" cy="1723640"/>
                            <wp:effectExtent l="0" t="0" r="6350" b="0"/>
                            <wp:docPr id="1874566880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0896" cy="17374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13FBF">
        <w:rPr>
          <w:noProof/>
        </w:rPr>
        <mc:AlternateContent>
          <mc:Choice Requires="wps">
            <w:drawing>
              <wp:anchor distT="0" distB="0" distL="114300" distR="114300" simplePos="0" relativeHeight="251771392" behindDoc="0" locked="0" layoutInCell="1" allowOverlap="1" wp14:anchorId="52F27C01" wp14:editId="47B4B0AB">
                <wp:simplePos x="0" y="0"/>
                <wp:positionH relativeFrom="column">
                  <wp:posOffset>6800850</wp:posOffset>
                </wp:positionH>
                <wp:positionV relativeFrom="paragraph">
                  <wp:posOffset>349250</wp:posOffset>
                </wp:positionV>
                <wp:extent cx="1543050" cy="273050"/>
                <wp:effectExtent l="0" t="0" r="0" b="0"/>
                <wp:wrapNone/>
                <wp:docPr id="1187298966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27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A5A30F" w14:textId="317DD04F" w:rsidR="002132D5" w:rsidRPr="003972EB" w:rsidRDefault="002132D5" w:rsidP="00613FBF">
                            <w:pPr>
                              <w:rPr>
                                <w:rFonts w:ascii="Bradley Hand ITC" w:hAnsi="Bradley Hand ITC"/>
                                <w:lang w:val="en-ZA"/>
                              </w:rPr>
                            </w:pPr>
                            <w:proofErr w:type="spellStart"/>
                            <w:r w:rsidRPr="003972EB">
                              <w:rPr>
                                <w:rFonts w:ascii="Bradley Hand ITC" w:hAnsi="Bradley Hand ITC"/>
                                <w:lang w:val="en-ZA"/>
                              </w:rPr>
                              <w:t>Babylonstoring</w:t>
                            </w:r>
                            <w:proofErr w:type="spellEnd"/>
                            <w:r w:rsidR="00613FBF" w:rsidRPr="003972EB">
                              <w:rPr>
                                <w:rFonts w:ascii="Bradley Hand ITC" w:hAnsi="Bradley Hand ITC"/>
                                <w:lang w:val="en-ZA"/>
                              </w:rPr>
                              <w:t xml:space="preserve"> </w:t>
                            </w:r>
                            <w:r w:rsidR="00506504" w:rsidRPr="003972EB">
                              <w:rPr>
                                <w:rFonts w:ascii="Bradley Hand ITC" w:hAnsi="Bradley Hand ITC"/>
                                <w:lang w:val="en-ZA"/>
                              </w:rPr>
                              <w:t>1167m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F27C01" id="Text Box 12" o:spid="_x0000_s1044" type="#_x0000_t202" style="position:absolute;margin-left:535.5pt;margin-top:27.5pt;width:121.5pt;height:21.5pt;z-index:25177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" filled="f" stroked="f" strokeweight=".5pt">
                <v:textbox>
                  <w:txbxContent>
                    <w:p w14:paraId="50A5A30F" w14:textId="317DD04F" w:rsidR="002132D5" w:rsidRPr="003972EB" w:rsidRDefault="002132D5" w:rsidP="00613FBF">
                      <w:pPr>
                        <w:rPr>
                          <w:rFonts w:ascii="Bradley Hand ITC" w:hAnsi="Bradley Hand ITC"/>
                          <w:lang w:val="en-ZA"/>
                        </w:rPr>
                      </w:pPr>
                      <w:proofErr w:type="spellStart"/>
                      <w:r w:rsidRPr="003972EB">
                        <w:rPr>
                          <w:rFonts w:ascii="Bradley Hand ITC" w:hAnsi="Bradley Hand ITC"/>
                          <w:lang w:val="en-ZA"/>
                        </w:rPr>
                        <w:t>Babylonstoring</w:t>
                      </w:r>
                      <w:proofErr w:type="spellEnd"/>
                      <w:r w:rsidR="00613FBF" w:rsidRPr="003972EB">
                        <w:rPr>
                          <w:rFonts w:ascii="Bradley Hand ITC" w:hAnsi="Bradley Hand ITC"/>
                          <w:lang w:val="en-ZA"/>
                        </w:rPr>
                        <w:t xml:space="preserve"> </w:t>
                      </w:r>
                      <w:r w:rsidR="00506504" w:rsidRPr="003972EB">
                        <w:rPr>
                          <w:rFonts w:ascii="Bradley Hand ITC" w:hAnsi="Bradley Hand ITC"/>
                          <w:lang w:val="en-ZA"/>
                        </w:rPr>
                        <w:t>1167m</w:t>
                      </w:r>
                    </w:p>
                  </w:txbxContent>
                </v:textbox>
              </v:shape>
            </w:pict>
          </mc:Fallback>
        </mc:AlternateContent>
      </w:r>
      <w:r w:rsidR="007A5732">
        <w:rPr>
          <w:noProof/>
        </w:rPr>
        <mc:AlternateContent>
          <mc:Choice Requires="wps">
            <w:drawing>
              <wp:anchor distT="0" distB="0" distL="114300" distR="114300" simplePos="0" relativeHeight="251762176" behindDoc="0" locked="0" layoutInCell="1" allowOverlap="1" wp14:anchorId="1E999EBF" wp14:editId="0D3879E8">
                <wp:simplePos x="0" y="0"/>
                <wp:positionH relativeFrom="column">
                  <wp:posOffset>3454400</wp:posOffset>
                </wp:positionH>
                <wp:positionV relativeFrom="paragraph">
                  <wp:posOffset>209550</wp:posOffset>
                </wp:positionV>
                <wp:extent cx="6584950" cy="3778250"/>
                <wp:effectExtent l="0" t="0" r="25400" b="12700"/>
                <wp:wrapNone/>
                <wp:docPr id="162330193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4950" cy="3778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8C7291" w14:textId="54048A14" w:rsidR="00BE26FD" w:rsidRDefault="00B96B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953177B" wp14:editId="4D32072B">
                                  <wp:extent cx="6395720" cy="3543300"/>
                                  <wp:effectExtent l="0" t="0" r="5080" b="0"/>
                                  <wp:docPr id="56286321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62863211" name="Picture 562863211"/>
                                          <pic:cNvPicPr/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395720" cy="3543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0000"/>
                                          </a:solidFill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999EBF" id="_x0000_s1045" type="#_x0000_t202" style="position:absolute;margin-left:272pt;margin-top:16.5pt;width:518.5pt;height:297.5pt;z-index:25176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" fillcolor="white [3201]" strokeweight=".5pt">
                <v:textbox>
                  <w:txbxContent>
                    <w:p w14:paraId="428C7291" w14:textId="54048A14" w:rsidR="00BE26FD" w:rsidRDefault="00B96BD1">
                      <w:r>
                        <w:rPr>
                          <w:noProof/>
                        </w:rPr>
                        <w:drawing>
                          <wp:inline distT="0" distB="0" distL="0" distR="0" wp14:anchorId="4953177B" wp14:editId="4D32072B">
                            <wp:extent cx="6395720" cy="3543300"/>
                            <wp:effectExtent l="0" t="0" r="5080" b="0"/>
                            <wp:docPr id="56286321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62863211" name="Picture 562863211"/>
                                    <pic:cNvPicPr/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395720" cy="35433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0000"/>
                                    </a:solidFill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A542D">
        <w:rPr>
          <w:noProof/>
        </w:rPr>
        <mc:AlternateContent>
          <mc:Choice Requires="wps">
            <w:drawing>
              <wp:anchor distT="0" distB="0" distL="114300" distR="114300" simplePos="0" relativeHeight="251782656" behindDoc="0" locked="0" layoutInCell="1" allowOverlap="1" wp14:anchorId="7B060942" wp14:editId="152FA3A4">
                <wp:simplePos x="0" y="0"/>
                <wp:positionH relativeFrom="column">
                  <wp:posOffset>5480050</wp:posOffset>
                </wp:positionH>
                <wp:positionV relativeFrom="paragraph">
                  <wp:posOffset>2679700</wp:posOffset>
                </wp:positionV>
                <wp:extent cx="914400" cy="368300"/>
                <wp:effectExtent l="0" t="0" r="0" b="0"/>
                <wp:wrapNone/>
                <wp:docPr id="712010189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68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FBDAD3" w14:textId="2FB226D6" w:rsidR="00DA542D" w:rsidRPr="00676B45" w:rsidRDefault="00DA542D">
                            <w:pPr>
                              <w:rPr>
                                <w:rFonts w:ascii="Bradley Hand ITC" w:hAnsi="Bradley Hand ITC"/>
                                <w:b/>
                                <w:bCs/>
                                <w:color w:val="FFFF00"/>
                                <w:lang w:val="en-Z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60942" id="Text Box 23" o:spid="_x0000_s1046" type="#_x0000_t202" style="position:absolute;margin-left:431.5pt;margin-top:211pt;width:1in;height:29pt;z-index:2517826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" filled="f" stroked="f" strokeweight=".5pt">
                <v:textbox>
                  <w:txbxContent>
                    <w:p w14:paraId="38FBDAD3" w14:textId="2FB226D6" w:rsidR="00DA542D" w:rsidRPr="00676B45" w:rsidRDefault="00DA542D">
                      <w:pPr>
                        <w:rPr>
                          <w:rFonts w:ascii="Bradley Hand ITC" w:hAnsi="Bradley Hand ITC"/>
                          <w:b/>
                          <w:bCs/>
                          <w:color w:val="FFFF00"/>
                          <w:lang w:val="en-Z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046F7">
        <w:rPr>
          <w:noProof/>
        </w:rPr>
        <mc:AlternateContent>
          <mc:Choice Requires="wps">
            <w:drawing>
              <wp:anchor distT="0" distB="0" distL="114300" distR="114300" simplePos="0" relativeHeight="251764224" behindDoc="0" locked="0" layoutInCell="1" allowOverlap="1" wp14:anchorId="030D1E85" wp14:editId="5BE961CE">
                <wp:simplePos x="0" y="0"/>
                <wp:positionH relativeFrom="column">
                  <wp:posOffset>7626350</wp:posOffset>
                </wp:positionH>
                <wp:positionV relativeFrom="paragraph">
                  <wp:posOffset>3073400</wp:posOffset>
                </wp:positionV>
                <wp:extent cx="914400" cy="298450"/>
                <wp:effectExtent l="0" t="0" r="0" b="6350"/>
                <wp:wrapNone/>
                <wp:docPr id="158618612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98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E3A5FA" w14:textId="636C363D" w:rsidR="003046F7" w:rsidRPr="00787D98" w:rsidRDefault="003046F7">
                            <w:pPr>
                              <w:rPr>
                                <w:rFonts w:ascii="Lato" w:hAnsi="Lato"/>
                                <w:color w:val="FFFFFF" w:themeColor="background1"/>
                                <w:lang w:val="en-ZA"/>
                              </w:rPr>
                            </w:pPr>
                            <w:r w:rsidRPr="00787D98">
                              <w:rPr>
                                <w:rFonts w:ascii="Lato" w:hAnsi="Lato"/>
                                <w:color w:val="FFFFFF" w:themeColor="background1"/>
                                <w:lang w:val="en-ZA"/>
                              </w:rPr>
                              <w:t>Sandstones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0D1E85" id="Text Box 4" o:spid="_x0000_s1047" type="#_x0000_t202" style="position:absolute;margin-left:600.5pt;margin-top:242pt;width:1in;height:23.5pt;z-index:25176422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" filled="f" stroked="f" strokeweight=".5pt">
                <v:textbox>
                  <w:txbxContent>
                    <w:p w14:paraId="15E3A5FA" w14:textId="636C363D" w:rsidR="003046F7" w:rsidRPr="00787D98" w:rsidRDefault="003046F7">
                      <w:pPr>
                        <w:rPr>
                          <w:rFonts w:ascii="Lato" w:hAnsi="Lato"/>
                          <w:color w:val="FFFFFF" w:themeColor="background1"/>
                          <w:lang w:val="en-ZA"/>
                        </w:rPr>
                      </w:pPr>
                      <w:r w:rsidRPr="00787D98">
                        <w:rPr>
                          <w:rFonts w:ascii="Lato" w:hAnsi="Lato"/>
                          <w:color w:val="FFFFFF" w:themeColor="background1"/>
                          <w:lang w:val="en-ZA"/>
                        </w:rPr>
                        <w:t>Sandstones</w:t>
                      </w:r>
                    </w:p>
                  </w:txbxContent>
                </v:textbox>
              </v:shape>
            </w:pict>
          </mc:Fallback>
        </mc:AlternateContent>
      </w:r>
      <w:r w:rsidR="00D917C7">
        <w:rPr>
          <w:noProof/>
        </w:rPr>
        <mc:AlternateContent>
          <mc:Choice Requires="wps">
            <w:drawing>
              <wp:anchor distT="0" distB="0" distL="114300" distR="114300" simplePos="0" relativeHeight="251581951" behindDoc="0" locked="0" layoutInCell="1" allowOverlap="1" wp14:anchorId="04AB9EA5" wp14:editId="2E9F7D9F">
                <wp:simplePos x="0" y="0"/>
                <wp:positionH relativeFrom="margin">
                  <wp:posOffset>101278</wp:posOffset>
                </wp:positionH>
                <wp:positionV relativeFrom="paragraph">
                  <wp:posOffset>280846</wp:posOffset>
                </wp:positionV>
                <wp:extent cx="3049688" cy="4062151"/>
                <wp:effectExtent l="0" t="0" r="0" b="0"/>
                <wp:wrapNone/>
                <wp:docPr id="30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9688" cy="4062151"/>
                        </a:xfrm>
                        <a:prstGeom prst="rect">
                          <a:avLst/>
                        </a:prstGeom>
                        <a:solidFill>
                          <a:srgbClr val="F4EDE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21212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DCD6D4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12DE216" w14:textId="65ECA56B" w:rsidR="00CD6FCE" w:rsidRDefault="00CD6FCE" w:rsidP="00CD6FCE">
                            <w:pPr>
                              <w:rPr>
                                <w:rFonts w:ascii="Lato" w:hAnsi="Lato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:lang w:val="en-ZA"/>
                              </w:rPr>
                            </w:pPr>
                          </w:p>
                          <w:p w14:paraId="2D07FF48" w14:textId="77777777" w:rsidR="002B721E" w:rsidRDefault="002B721E" w:rsidP="00CD6FCE">
                            <w:pPr>
                              <w:rPr>
                                <w:rFonts w:ascii="Lato" w:hAnsi="Lato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:lang w:val="en-ZA"/>
                              </w:rPr>
                            </w:pPr>
                          </w:p>
                          <w:p w14:paraId="3D9E94D8" w14:textId="0F264217" w:rsidR="002B721E" w:rsidRPr="009315AE" w:rsidRDefault="002B721E" w:rsidP="00CD6FCE">
                            <w:pPr>
                              <w:rPr>
                                <w:rFonts w:ascii="Lato" w:hAnsi="Lato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:lang w:val="en-ZA"/>
                              </w:rPr>
                            </w:pPr>
                          </w:p>
                          <w:p w14:paraId="105B3AB6" w14:textId="37A30093" w:rsidR="00C2080B" w:rsidRDefault="00C2080B" w:rsidP="00AB3115"/>
                          <w:p w14:paraId="1D195914" w14:textId="77777777" w:rsidR="00E92A54" w:rsidRDefault="00E92A54" w:rsidP="00AB3115"/>
                          <w:p w14:paraId="36973BB2" w14:textId="77777777" w:rsidR="00E92A54" w:rsidRDefault="00E92A54" w:rsidP="00AB3115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AB9EA5" id="Rectangle 3" o:spid="_x0000_s1048" style="position:absolute;margin-left:7.95pt;margin-top:22.1pt;width:240.15pt;height:319.85pt;z-index:25158195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" fillcolor="#f4ede2" stroked="f" strokecolor="#212120" insetpen="t">
                <v:shadow color="#dcd6d4"/>
                <v:textbox inset="2.88pt,2.88pt,2.88pt,2.88pt">
                  <w:txbxContent>
                    <w:p w14:paraId="512DE216" w14:textId="65ECA56B" w:rsidR="00CD6FCE" w:rsidRDefault="00CD6FCE" w:rsidP="00CD6FCE">
                      <w:pPr>
                        <w:rPr>
                          <w:rFonts w:ascii="Lato" w:hAnsi="Lato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:lang w:val="en-ZA"/>
                        </w:rPr>
                      </w:pPr>
                    </w:p>
                    <w:p w14:paraId="2D07FF48" w14:textId="77777777" w:rsidR="002B721E" w:rsidRDefault="002B721E" w:rsidP="00CD6FCE">
                      <w:pPr>
                        <w:rPr>
                          <w:rFonts w:ascii="Lato" w:hAnsi="Lato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:lang w:val="en-ZA"/>
                        </w:rPr>
                      </w:pPr>
                    </w:p>
                    <w:p w14:paraId="3D9E94D8" w14:textId="0F264217" w:rsidR="002B721E" w:rsidRPr="009315AE" w:rsidRDefault="002B721E" w:rsidP="00CD6FCE">
                      <w:pPr>
                        <w:rPr>
                          <w:rFonts w:ascii="Lato" w:hAnsi="Lato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:lang w:val="en-ZA"/>
                        </w:rPr>
                      </w:pPr>
                    </w:p>
                    <w:p w14:paraId="105B3AB6" w14:textId="37A30093" w:rsidR="00C2080B" w:rsidRDefault="00C2080B" w:rsidP="00AB3115"/>
                    <w:p w14:paraId="1D195914" w14:textId="77777777" w:rsidR="00E92A54" w:rsidRDefault="00E92A54" w:rsidP="00AB3115"/>
                    <w:p w14:paraId="36973BB2" w14:textId="77777777" w:rsidR="00E92A54" w:rsidRDefault="00E92A54" w:rsidP="00AB3115"/>
                  </w:txbxContent>
                </v:textbox>
                <w10:wrap anchorx="margin"/>
              </v:rect>
            </w:pict>
          </mc:Fallback>
        </mc:AlternateContent>
      </w:r>
      <w:r w:rsidR="009450AB"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0128" behindDoc="0" locked="0" layoutInCell="1" allowOverlap="1" wp14:anchorId="4FD1C8FA" wp14:editId="379D46D7">
                <wp:simplePos x="0" y="0"/>
                <wp:positionH relativeFrom="column">
                  <wp:posOffset>6394450</wp:posOffset>
                </wp:positionH>
                <wp:positionV relativeFrom="paragraph">
                  <wp:posOffset>-517525</wp:posOffset>
                </wp:positionV>
                <wp:extent cx="0" cy="7724775"/>
                <wp:effectExtent l="0" t="0" r="38100" b="9525"/>
                <wp:wrapNone/>
                <wp:docPr id="1681750730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7247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dash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DE3E32" id="Straight Connector 1" o:spid="_x0000_s1026" style="position:absolute;z-index:25176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3.5pt,-40.75pt" to="503.5pt,56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" strokecolor="#4472c4" strokeweight=".5pt">
                <v:stroke dashstyle="dash" joinstyle="miter"/>
              </v:line>
            </w:pict>
          </mc:Fallback>
        </mc:AlternateContent>
      </w:r>
      <w:r w:rsidR="00BB4A4C">
        <w:rPr>
          <w:noProof/>
        </w:rPr>
        <mc:AlternateContent>
          <mc:Choice Requires="wps">
            <w:drawing>
              <wp:anchor distT="0" distB="0" distL="114300" distR="114300" simplePos="0" relativeHeight="251761152" behindDoc="0" locked="0" layoutInCell="1" allowOverlap="1" wp14:anchorId="27BA9CD4" wp14:editId="215ACAB0">
                <wp:simplePos x="0" y="0"/>
                <wp:positionH relativeFrom="column">
                  <wp:posOffset>3657600</wp:posOffset>
                </wp:positionH>
                <wp:positionV relativeFrom="paragraph">
                  <wp:posOffset>1889125</wp:posOffset>
                </wp:positionV>
                <wp:extent cx="5619750" cy="0"/>
                <wp:effectExtent l="0" t="0" r="0" b="0"/>
                <wp:wrapNone/>
                <wp:docPr id="505328932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9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114FAF" id="Straight Connector 5" o:spid="_x0000_s1026" style="position:absolute;z-index:25176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in,148.75pt" to="730.5pt,1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" strokecolor="#4472c4 [3204]" strokeweight=".5pt">
                <v:stroke joinstyle="miter"/>
              </v:line>
            </w:pict>
          </mc:Fallback>
        </mc:AlternateContent>
      </w:r>
      <w:r w:rsidR="006C59B8"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8080" behindDoc="0" locked="0" layoutInCell="1" allowOverlap="1" wp14:anchorId="7BDFB091" wp14:editId="1BF11091">
                <wp:simplePos x="0" y="0"/>
                <wp:positionH relativeFrom="column">
                  <wp:posOffset>3181350</wp:posOffset>
                </wp:positionH>
                <wp:positionV relativeFrom="paragraph">
                  <wp:posOffset>-555625</wp:posOffset>
                </wp:positionV>
                <wp:extent cx="0" cy="7724775"/>
                <wp:effectExtent l="0" t="0" r="38100" b="9525"/>
                <wp:wrapNone/>
                <wp:docPr id="192840126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7247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dash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8B8E61" id="Straight Connector 1" o:spid="_x0000_s1026" style="position:absolute;z-index:25175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0.5pt,-43.75pt" to="250.5pt,56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" strokecolor="#4472c4" strokeweight=".5pt">
                <v:stroke dashstyle="dash" joinstyle="miter"/>
              </v:line>
            </w:pict>
          </mc:Fallback>
        </mc:AlternateContent>
      </w:r>
      <w:r w:rsidR="00AB3115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4E29783" wp14:editId="48CFD026">
                <wp:simplePos x="0" y="0"/>
                <wp:positionH relativeFrom="column">
                  <wp:posOffset>85725</wp:posOffset>
                </wp:positionH>
                <wp:positionV relativeFrom="paragraph">
                  <wp:posOffset>6778624</wp:posOffset>
                </wp:positionV>
                <wp:extent cx="9359900" cy="561975"/>
                <wp:effectExtent l="0" t="0" r="0" b="9525"/>
                <wp:wrapNone/>
                <wp:docPr id="30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59900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E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21212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B0153FF" w14:textId="1E06C028" w:rsidR="00734486" w:rsidRDefault="00734486" w:rsidP="00734486">
                            <w:pPr>
                              <w:widowControl w:val="0"/>
                              <w:spacing w:line="280" w:lineRule="exact"/>
                              <w:rPr>
                                <w:rFonts w:ascii="Lato" w:hAnsi="Lato" w:cs="Arial"/>
                                <w:b/>
                                <w:bCs/>
                                <w:i/>
                                <w:iCs/>
                                <w:color w:val="7A6F30"/>
                                <w:w w:val="80"/>
                                <w:sz w:val="28"/>
                                <w:szCs w:val="28"/>
                                <w:lang w:val="en-ZA"/>
                              </w:rPr>
                            </w:pPr>
                          </w:p>
                          <w:p w14:paraId="05E5B04B" w14:textId="57F0D14D" w:rsidR="00B8267E" w:rsidRPr="00B8267E" w:rsidRDefault="00B8267E" w:rsidP="00734486">
                            <w:pPr>
                              <w:widowControl w:val="0"/>
                              <w:spacing w:line="280" w:lineRule="exact"/>
                              <w:rPr>
                                <w:rFonts w:ascii="Lato" w:hAnsi="Lato" w:cs="Arial"/>
                                <w:color w:val="AA973B"/>
                                <w:w w:val="80"/>
                                <w:sz w:val="28"/>
                                <w:szCs w:val="28"/>
                                <w:lang w:val="en-ZA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E29783" id="_x0000_s1049" type="#_x0000_t202" style="position:absolute;margin-left:6.75pt;margin-top:533.75pt;width:737pt;height:44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" filled="f" fillcolor="#fffffe" stroked="f" strokecolor="#212120" insetpen="t">
                <v:textbox inset="2.88pt,2.88pt,2.88pt,2.88pt">
                  <w:txbxContent>
                    <w:p w14:paraId="2B0153FF" w14:textId="1E06C028" w:rsidR="00734486" w:rsidRDefault="00734486" w:rsidP="00734486">
                      <w:pPr>
                        <w:widowControl w:val="0"/>
                        <w:spacing w:line="280" w:lineRule="exact"/>
                        <w:rPr>
                          <w:rFonts w:ascii="Lato" w:hAnsi="Lato" w:cs="Arial"/>
                          <w:b/>
                          <w:bCs/>
                          <w:i/>
                          <w:iCs/>
                          <w:color w:val="7A6F30"/>
                          <w:w w:val="80"/>
                          <w:sz w:val="28"/>
                          <w:szCs w:val="28"/>
                          <w:lang w:val="en-ZA"/>
                        </w:rPr>
                      </w:pPr>
                    </w:p>
                    <w:p w14:paraId="05E5B04B" w14:textId="57F0D14D" w:rsidR="00B8267E" w:rsidRPr="00B8267E" w:rsidRDefault="00B8267E" w:rsidP="00734486">
                      <w:pPr>
                        <w:widowControl w:val="0"/>
                        <w:spacing w:line="280" w:lineRule="exact"/>
                        <w:rPr>
                          <w:rFonts w:ascii="Lato" w:hAnsi="Lato" w:cs="Arial"/>
                          <w:color w:val="AA973B"/>
                          <w:w w:val="80"/>
                          <w:sz w:val="28"/>
                          <w:szCs w:val="28"/>
                          <w:lang w:val="en-Z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91EE6" w:rsidRPr="00A91EE6">
        <w:rPr>
          <w:noProof/>
        </w:rPr>
        <mc:AlternateContent>
          <mc:Choice Requires="wps">
            <w:drawing>
              <wp:anchor distT="36576" distB="36576" distL="36576" distR="36576" simplePos="0" relativeHeight="251696640" behindDoc="0" locked="0" layoutInCell="1" allowOverlap="1" wp14:anchorId="2D453902" wp14:editId="4614C0D3">
                <wp:simplePos x="0" y="0"/>
                <wp:positionH relativeFrom="column">
                  <wp:posOffset>228600</wp:posOffset>
                </wp:positionH>
                <wp:positionV relativeFrom="paragraph">
                  <wp:posOffset>8774476</wp:posOffset>
                </wp:positionV>
                <wp:extent cx="3143250" cy="0"/>
                <wp:effectExtent l="9525" t="13335" r="9525" b="15240"/>
                <wp:wrapNone/>
                <wp:docPr id="351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4325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FE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DCD6D4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49ACF4" id="Line 26" o:spid="_x0000_s1026" style="position:absolute;z-index:2516966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from="18pt,690.9pt" to="265.5pt,69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" strokecolor="#fffffe" strokeweight="1pt">
                <v:shadow color="#dcd6d4"/>
              </v:line>
            </w:pict>
          </mc:Fallback>
        </mc:AlternateContent>
      </w:r>
      <w:r w:rsidR="00A91EE6" w:rsidRPr="00A91EE6">
        <w:rPr>
          <w:noProof/>
        </w:rPr>
        <mc:AlternateContent>
          <mc:Choice Requires="wps">
            <w:drawing>
              <wp:anchor distT="36576" distB="36576" distL="36576" distR="36576" simplePos="0" relativeHeight="251697664" behindDoc="0" locked="0" layoutInCell="1" allowOverlap="1" wp14:anchorId="1024598A" wp14:editId="5D8BC930">
                <wp:simplePos x="0" y="0"/>
                <wp:positionH relativeFrom="column">
                  <wp:posOffset>228600</wp:posOffset>
                </wp:positionH>
                <wp:positionV relativeFrom="paragraph">
                  <wp:posOffset>9008156</wp:posOffset>
                </wp:positionV>
                <wp:extent cx="3143250" cy="0"/>
                <wp:effectExtent l="9525" t="8890" r="9525" b="10160"/>
                <wp:wrapNone/>
                <wp:docPr id="352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4325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FE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DCD6D4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CCA625" id="Line 27" o:spid="_x0000_s1026" style="position:absolute;z-index:2516976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from="18pt,709.3pt" to="265.5pt,70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" strokecolor="#fffffe" strokeweight="1pt">
                <v:shadow color="#dcd6d4"/>
              </v:line>
            </w:pict>
          </mc:Fallback>
        </mc:AlternateContent>
      </w:r>
      <w:r w:rsidR="00A91EE6" w:rsidRPr="00A91EE6">
        <w:rPr>
          <w:noProof/>
        </w:rPr>
        <mc:AlternateContent>
          <mc:Choice Requires="wps">
            <w:drawing>
              <wp:anchor distT="36576" distB="36576" distL="36576" distR="36576" simplePos="0" relativeHeight="251698688" behindDoc="0" locked="0" layoutInCell="1" allowOverlap="1" wp14:anchorId="56B23045" wp14:editId="0CF2AE3F">
                <wp:simplePos x="0" y="0"/>
                <wp:positionH relativeFrom="column">
                  <wp:posOffset>228600</wp:posOffset>
                </wp:positionH>
                <wp:positionV relativeFrom="paragraph">
                  <wp:posOffset>9241836</wp:posOffset>
                </wp:positionV>
                <wp:extent cx="3143250" cy="0"/>
                <wp:effectExtent l="9525" t="13970" r="9525" b="14605"/>
                <wp:wrapNone/>
                <wp:docPr id="353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4325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FE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DCD6D4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8F55F0" id="Line 28" o:spid="_x0000_s1026" style="position:absolute;z-index:2516986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from="18pt,727.7pt" to="265.5pt,72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" strokecolor="#fffffe" strokeweight="1pt">
                <v:shadow color="#dcd6d4"/>
              </v:line>
            </w:pict>
          </mc:Fallback>
        </mc:AlternateContent>
      </w:r>
      <w:r w:rsidR="00A91EE6" w:rsidRPr="00A91EE6">
        <w:rPr>
          <w:noProof/>
        </w:rPr>
        <mc:AlternateContent>
          <mc:Choice Requires="wps">
            <w:drawing>
              <wp:anchor distT="36576" distB="36576" distL="36576" distR="36576" simplePos="0" relativeHeight="251699712" behindDoc="0" locked="0" layoutInCell="1" allowOverlap="1" wp14:anchorId="55135EEF" wp14:editId="632DCB91">
                <wp:simplePos x="0" y="0"/>
                <wp:positionH relativeFrom="column">
                  <wp:posOffset>228600</wp:posOffset>
                </wp:positionH>
                <wp:positionV relativeFrom="paragraph">
                  <wp:posOffset>9476151</wp:posOffset>
                </wp:positionV>
                <wp:extent cx="3143250" cy="0"/>
                <wp:effectExtent l="9525" t="10160" r="9525" b="8890"/>
                <wp:wrapNone/>
                <wp:docPr id="354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4325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FE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DCD6D4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5DA918" id="Line 29" o:spid="_x0000_s1026" style="position:absolute;z-index:2516997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from="18pt,746.15pt" to="265.5pt,74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" strokecolor="#fffffe" strokeweight="1pt">
                <v:shadow color="#dcd6d4"/>
              </v:line>
            </w:pict>
          </mc:Fallback>
        </mc:AlternateContent>
      </w:r>
      <w:r w:rsidR="00A91EE6" w:rsidRPr="00A91EE6">
        <w:rPr>
          <w:noProof/>
        </w:rPr>
        <mc:AlternateContent>
          <mc:Choice Requires="wps">
            <w:drawing>
              <wp:anchor distT="36576" distB="36576" distL="36576" distR="36576" simplePos="0" relativeHeight="251700736" behindDoc="0" locked="0" layoutInCell="1" allowOverlap="1" wp14:anchorId="6EE76439" wp14:editId="3DFCC3C9">
                <wp:simplePos x="0" y="0"/>
                <wp:positionH relativeFrom="column">
                  <wp:posOffset>228600</wp:posOffset>
                </wp:positionH>
                <wp:positionV relativeFrom="paragraph">
                  <wp:posOffset>9709831</wp:posOffset>
                </wp:positionV>
                <wp:extent cx="3143250" cy="0"/>
                <wp:effectExtent l="9525" t="15240" r="9525" b="13335"/>
                <wp:wrapNone/>
                <wp:docPr id="355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4325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FE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DCD6D4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741D1C" id="Line 30" o:spid="_x0000_s1026" style="position:absolute;z-index:2517007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from="18pt,764.55pt" to="265.5pt,76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" strokecolor="#fffffe" strokeweight="1pt">
                <v:shadow color="#dcd6d4"/>
              </v:line>
            </w:pict>
          </mc:Fallback>
        </mc:AlternateContent>
      </w:r>
      <w:r w:rsidR="00A91EE6" w:rsidRPr="00A91EE6">
        <w:rPr>
          <w:noProof/>
        </w:rPr>
        <mc:AlternateContent>
          <mc:Choice Requires="wps">
            <w:drawing>
              <wp:anchor distT="36576" distB="36576" distL="36576" distR="36576" simplePos="0" relativeHeight="251701760" behindDoc="0" locked="0" layoutInCell="1" allowOverlap="1" wp14:anchorId="24EFD136" wp14:editId="6770AC3D">
                <wp:simplePos x="0" y="0"/>
                <wp:positionH relativeFrom="column">
                  <wp:posOffset>228600</wp:posOffset>
                </wp:positionH>
                <wp:positionV relativeFrom="paragraph">
                  <wp:posOffset>8540161</wp:posOffset>
                </wp:positionV>
                <wp:extent cx="3143250" cy="0"/>
                <wp:effectExtent l="9525" t="7620" r="9525" b="11430"/>
                <wp:wrapNone/>
                <wp:docPr id="356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4325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FE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DCD6D4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2685D1" id="Line 32" o:spid="_x0000_s1026" style="position:absolute;z-index:2517017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from="18pt,672.45pt" to="265.5pt,67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" strokecolor="#fffffe" strokeweight="1pt">
                <v:shadow color="#dcd6d4"/>
              </v:line>
            </w:pict>
          </mc:Fallback>
        </mc:AlternateContent>
      </w:r>
    </w:p>
    <w:sectPr w:rsidR="004E644B" w:rsidSect="001A1D75">
      <w:headerReference w:type="even" r:id="rId19"/>
      <w:headerReference w:type="default" r:id="rId20"/>
      <w:pgSz w:w="16838" w:h="11906" w:orient="landscape" w:code="9"/>
      <w:pgMar w:top="360" w:right="360" w:bottom="360" w:left="3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AF4E87" w14:textId="77777777" w:rsidR="001A1D75" w:rsidRDefault="001A1D75" w:rsidP="00101AC6">
      <w:r>
        <w:separator/>
      </w:r>
    </w:p>
  </w:endnote>
  <w:endnote w:type="continuationSeparator" w:id="0">
    <w:p w14:paraId="57EB9DCE" w14:textId="77777777" w:rsidR="001A1D75" w:rsidRDefault="001A1D75" w:rsidP="00101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 Regular">
    <w:altName w:val="Lato"/>
    <w:panose1 w:val="00000000000000000000"/>
    <w:charset w:val="00"/>
    <w:family w:val="roman"/>
    <w:notTrueType/>
    <w:pitch w:val="default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4D9F03" w14:textId="77777777" w:rsidR="001A1D75" w:rsidRDefault="001A1D75" w:rsidP="00101AC6">
      <w:r>
        <w:separator/>
      </w:r>
    </w:p>
  </w:footnote>
  <w:footnote w:type="continuationSeparator" w:id="0">
    <w:p w14:paraId="79B5E2B7" w14:textId="77777777" w:rsidR="001A1D75" w:rsidRDefault="001A1D75" w:rsidP="00101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609FBC" w14:textId="19D1F83F" w:rsidR="001F6CE1" w:rsidRPr="006C1356" w:rsidRDefault="006C1356" w:rsidP="006C1356">
    <w:pPr>
      <w:pStyle w:val="Header"/>
    </w:pPr>
    <w:r>
      <w:t xml:space="preserve">PAGE                                   </w:t>
    </w:r>
    <w:r w:rsidRPr="006C1356">
      <w:rPr>
        <w:sz w:val="40"/>
        <w:szCs w:val="40"/>
      </w:rPr>
      <w:t>2</w:t>
    </w:r>
    <w:r>
      <w:t xml:space="preserve">                                                                                                </w:t>
    </w:r>
    <w:r w:rsidRPr="006C1356">
      <w:rPr>
        <w:sz w:val="40"/>
        <w:szCs w:val="40"/>
      </w:rPr>
      <w:t>3</w:t>
    </w:r>
    <w:r>
      <w:t xml:space="preserve">                                                                                                     </w:t>
    </w:r>
    <w:r w:rsidRPr="006C1356">
      <w:rPr>
        <w:sz w:val="40"/>
        <w:szCs w:val="40"/>
      </w:rPr>
      <w:t>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C7649" w14:textId="0AC7E5A8" w:rsidR="00672A8C" w:rsidRDefault="006C1356" w:rsidP="006C1356">
    <w:pPr>
      <w:pStyle w:val="Header"/>
    </w:pPr>
    <w:r>
      <w:t xml:space="preserve">PAGE                           </w:t>
    </w:r>
    <w:r w:rsidRPr="006C1356">
      <w:rPr>
        <w:sz w:val="40"/>
        <w:szCs w:val="40"/>
      </w:rPr>
      <w:t>5</w:t>
    </w:r>
    <w:r w:rsidRPr="006C1356">
      <w:rPr>
        <w:sz w:val="40"/>
        <w:szCs w:val="40"/>
      </w:rPr>
      <w:tab/>
    </w:r>
    <w:r>
      <w:t xml:space="preserve">                                                                                                             </w:t>
    </w:r>
    <w:r w:rsidRPr="006C1356">
      <w:rPr>
        <w:sz w:val="40"/>
        <w:szCs w:val="40"/>
      </w:rPr>
      <w:t>6</w:t>
    </w:r>
    <w:r>
      <w:t xml:space="preserve">                                                                                                           </w:t>
    </w:r>
    <w:r w:rsidRPr="006C1356">
      <w:rPr>
        <w:sz w:val="40"/>
        <w:szCs w:val="40"/>
      </w:rPr>
      <w:t>1</w:t>
    </w:r>
  </w:p>
  <w:p w14:paraId="0C6C5DCB" w14:textId="5842DF36" w:rsidR="00AF797E" w:rsidRPr="00672A8C" w:rsidRDefault="00AF797E">
    <w:pPr>
      <w:pStyle w:val="Header"/>
      <w:rPr>
        <w:lang w:val="en-Z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D86498"/>
    <w:multiLevelType w:val="hybridMultilevel"/>
    <w:tmpl w:val="05EEFD7C"/>
    <w:lvl w:ilvl="0" w:tplc="FFFFFFFF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8600D"/>
    <w:multiLevelType w:val="hybridMultilevel"/>
    <w:tmpl w:val="1A1294E6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4D11AF"/>
    <w:multiLevelType w:val="hybridMultilevel"/>
    <w:tmpl w:val="07104D56"/>
    <w:lvl w:ilvl="0" w:tplc="1C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C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7911C14"/>
    <w:multiLevelType w:val="hybridMultilevel"/>
    <w:tmpl w:val="53F42CC2"/>
    <w:lvl w:ilvl="0" w:tplc="1C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7E07D6D"/>
    <w:multiLevelType w:val="hybridMultilevel"/>
    <w:tmpl w:val="C73A884A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EA079C"/>
    <w:multiLevelType w:val="hybridMultilevel"/>
    <w:tmpl w:val="9F38A7CA"/>
    <w:lvl w:ilvl="0" w:tplc="1C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1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D722F66"/>
    <w:multiLevelType w:val="hybridMultilevel"/>
    <w:tmpl w:val="186C28AC"/>
    <w:lvl w:ilvl="0" w:tplc="AF2A8FE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16D902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F3AEAE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06EF2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AE8A7B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6CA51C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48DD3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D5C3D4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902593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CC4005"/>
    <w:multiLevelType w:val="hybridMultilevel"/>
    <w:tmpl w:val="91CE05CA"/>
    <w:lvl w:ilvl="0" w:tplc="1C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7AD6D5E"/>
    <w:multiLevelType w:val="hybridMultilevel"/>
    <w:tmpl w:val="B998A5DA"/>
    <w:lvl w:ilvl="0" w:tplc="1C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28C78F5"/>
    <w:multiLevelType w:val="hybridMultilevel"/>
    <w:tmpl w:val="4858DDEE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F05442"/>
    <w:multiLevelType w:val="hybridMultilevel"/>
    <w:tmpl w:val="3AA4394A"/>
    <w:lvl w:ilvl="0" w:tplc="4B72A42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EFCFC90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A4AAA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B224FE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A24611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0CBE4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AEE11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50A0A0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A70CDD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1A0B9D"/>
    <w:multiLevelType w:val="hybridMultilevel"/>
    <w:tmpl w:val="8C82CAF4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C870E9"/>
    <w:multiLevelType w:val="hybridMultilevel"/>
    <w:tmpl w:val="E476102A"/>
    <w:lvl w:ilvl="0" w:tplc="1C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1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A8F0251"/>
    <w:multiLevelType w:val="hybridMultilevel"/>
    <w:tmpl w:val="3CB8E2E0"/>
    <w:lvl w:ilvl="0" w:tplc="1C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FFE188A"/>
    <w:multiLevelType w:val="hybridMultilevel"/>
    <w:tmpl w:val="E3D05018"/>
    <w:lvl w:ilvl="0" w:tplc="1C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71051366">
    <w:abstractNumId w:val="9"/>
  </w:num>
  <w:num w:numId="2" w16cid:durableId="801308890">
    <w:abstractNumId w:val="11"/>
  </w:num>
  <w:num w:numId="3" w16cid:durableId="438333447">
    <w:abstractNumId w:val="6"/>
  </w:num>
  <w:num w:numId="4" w16cid:durableId="736125144">
    <w:abstractNumId w:val="10"/>
  </w:num>
  <w:num w:numId="5" w16cid:durableId="1199781921">
    <w:abstractNumId w:val="1"/>
  </w:num>
  <w:num w:numId="6" w16cid:durableId="531962001">
    <w:abstractNumId w:val="5"/>
  </w:num>
  <w:num w:numId="7" w16cid:durableId="1528180656">
    <w:abstractNumId w:val="7"/>
  </w:num>
  <w:num w:numId="8" w16cid:durableId="1585140438">
    <w:abstractNumId w:val="2"/>
  </w:num>
  <w:num w:numId="9" w16cid:durableId="305399737">
    <w:abstractNumId w:val="13"/>
  </w:num>
  <w:num w:numId="10" w16cid:durableId="1410687956">
    <w:abstractNumId w:val="14"/>
  </w:num>
  <w:num w:numId="11" w16cid:durableId="1018432248">
    <w:abstractNumId w:val="12"/>
  </w:num>
  <w:num w:numId="12" w16cid:durableId="1905949225">
    <w:abstractNumId w:val="8"/>
  </w:num>
  <w:num w:numId="13" w16cid:durableId="530262754">
    <w:abstractNumId w:val="4"/>
  </w:num>
  <w:num w:numId="14" w16cid:durableId="1953127589">
    <w:abstractNumId w:val="0"/>
  </w:num>
  <w:num w:numId="15" w16cid:durableId="16660831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attachedTemplate r:id="rId1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0FB"/>
    <w:rsid w:val="00011D86"/>
    <w:rsid w:val="00013572"/>
    <w:rsid w:val="000248F5"/>
    <w:rsid w:val="000278D1"/>
    <w:rsid w:val="00030680"/>
    <w:rsid w:val="00034552"/>
    <w:rsid w:val="0004784E"/>
    <w:rsid w:val="00051076"/>
    <w:rsid w:val="0005227B"/>
    <w:rsid w:val="00054DD7"/>
    <w:rsid w:val="000600E1"/>
    <w:rsid w:val="000615CB"/>
    <w:rsid w:val="000629CC"/>
    <w:rsid w:val="000671DE"/>
    <w:rsid w:val="000718C1"/>
    <w:rsid w:val="00075869"/>
    <w:rsid w:val="00087F2A"/>
    <w:rsid w:val="00090DE7"/>
    <w:rsid w:val="000C0FE3"/>
    <w:rsid w:val="000C150F"/>
    <w:rsid w:val="000C33AF"/>
    <w:rsid w:val="000C4909"/>
    <w:rsid w:val="000D17E3"/>
    <w:rsid w:val="000D3C2E"/>
    <w:rsid w:val="000D3E61"/>
    <w:rsid w:val="000D5731"/>
    <w:rsid w:val="000D7A3E"/>
    <w:rsid w:val="000E5CF0"/>
    <w:rsid w:val="000F37E7"/>
    <w:rsid w:val="000F75AC"/>
    <w:rsid w:val="001008EC"/>
    <w:rsid w:val="00100A7E"/>
    <w:rsid w:val="00101AC6"/>
    <w:rsid w:val="00106DA0"/>
    <w:rsid w:val="001119F0"/>
    <w:rsid w:val="00112188"/>
    <w:rsid w:val="001210FB"/>
    <w:rsid w:val="001251A5"/>
    <w:rsid w:val="001338DE"/>
    <w:rsid w:val="00146339"/>
    <w:rsid w:val="00147FEE"/>
    <w:rsid w:val="00160881"/>
    <w:rsid w:val="001646F4"/>
    <w:rsid w:val="00172BBD"/>
    <w:rsid w:val="00176AC3"/>
    <w:rsid w:val="001A1D75"/>
    <w:rsid w:val="001B5642"/>
    <w:rsid w:val="001C41F1"/>
    <w:rsid w:val="001C48F6"/>
    <w:rsid w:val="001D196D"/>
    <w:rsid w:val="001D3E82"/>
    <w:rsid w:val="001E69DA"/>
    <w:rsid w:val="001F2DC0"/>
    <w:rsid w:val="001F5C95"/>
    <w:rsid w:val="001F643D"/>
    <w:rsid w:val="001F6CE1"/>
    <w:rsid w:val="002132D5"/>
    <w:rsid w:val="00217262"/>
    <w:rsid w:val="00220F59"/>
    <w:rsid w:val="0023226B"/>
    <w:rsid w:val="00236292"/>
    <w:rsid w:val="002457D6"/>
    <w:rsid w:val="00273CBA"/>
    <w:rsid w:val="00280082"/>
    <w:rsid w:val="002854A8"/>
    <w:rsid w:val="002907DB"/>
    <w:rsid w:val="002962C7"/>
    <w:rsid w:val="002975C6"/>
    <w:rsid w:val="002A41B4"/>
    <w:rsid w:val="002B054A"/>
    <w:rsid w:val="002B2686"/>
    <w:rsid w:val="002B721E"/>
    <w:rsid w:val="002C47AC"/>
    <w:rsid w:val="002D0EEE"/>
    <w:rsid w:val="002D5F85"/>
    <w:rsid w:val="002E4A2B"/>
    <w:rsid w:val="002E4A9B"/>
    <w:rsid w:val="002F1606"/>
    <w:rsid w:val="003046F7"/>
    <w:rsid w:val="00307780"/>
    <w:rsid w:val="003168E4"/>
    <w:rsid w:val="00321E3D"/>
    <w:rsid w:val="00324569"/>
    <w:rsid w:val="00332454"/>
    <w:rsid w:val="003364D6"/>
    <w:rsid w:val="003415FE"/>
    <w:rsid w:val="0035464D"/>
    <w:rsid w:val="00360B7F"/>
    <w:rsid w:val="00362A21"/>
    <w:rsid w:val="00363C45"/>
    <w:rsid w:val="00367205"/>
    <w:rsid w:val="00372921"/>
    <w:rsid w:val="003749A2"/>
    <w:rsid w:val="003827D6"/>
    <w:rsid w:val="003908B7"/>
    <w:rsid w:val="00393442"/>
    <w:rsid w:val="003972EB"/>
    <w:rsid w:val="003B086A"/>
    <w:rsid w:val="003B43A1"/>
    <w:rsid w:val="003C6092"/>
    <w:rsid w:val="003E01F3"/>
    <w:rsid w:val="003E1D68"/>
    <w:rsid w:val="003F3E21"/>
    <w:rsid w:val="004011CD"/>
    <w:rsid w:val="00410C8F"/>
    <w:rsid w:val="00413514"/>
    <w:rsid w:val="0042258C"/>
    <w:rsid w:val="00424BE9"/>
    <w:rsid w:val="00440927"/>
    <w:rsid w:val="004418F8"/>
    <w:rsid w:val="004431A6"/>
    <w:rsid w:val="0044355F"/>
    <w:rsid w:val="00454433"/>
    <w:rsid w:val="004555BA"/>
    <w:rsid w:val="004558C0"/>
    <w:rsid w:val="00457775"/>
    <w:rsid w:val="004616E0"/>
    <w:rsid w:val="004659C6"/>
    <w:rsid w:val="0049498E"/>
    <w:rsid w:val="00497780"/>
    <w:rsid w:val="004B0BED"/>
    <w:rsid w:val="004B1035"/>
    <w:rsid w:val="004C1186"/>
    <w:rsid w:val="004D3169"/>
    <w:rsid w:val="004D560C"/>
    <w:rsid w:val="004D793D"/>
    <w:rsid w:val="004E227C"/>
    <w:rsid w:val="004E644B"/>
    <w:rsid w:val="005010CD"/>
    <w:rsid w:val="0050260C"/>
    <w:rsid w:val="00506504"/>
    <w:rsid w:val="005073F1"/>
    <w:rsid w:val="0052417D"/>
    <w:rsid w:val="0053304E"/>
    <w:rsid w:val="00534C73"/>
    <w:rsid w:val="00543FB4"/>
    <w:rsid w:val="00580061"/>
    <w:rsid w:val="00595F4A"/>
    <w:rsid w:val="005B3276"/>
    <w:rsid w:val="005C0D80"/>
    <w:rsid w:val="005E243E"/>
    <w:rsid w:val="006006C5"/>
    <w:rsid w:val="00603602"/>
    <w:rsid w:val="00606DCB"/>
    <w:rsid w:val="0061177C"/>
    <w:rsid w:val="00613FBF"/>
    <w:rsid w:val="00614DFC"/>
    <w:rsid w:val="00622298"/>
    <w:rsid w:val="006313AA"/>
    <w:rsid w:val="00633410"/>
    <w:rsid w:val="00633B61"/>
    <w:rsid w:val="00636F29"/>
    <w:rsid w:val="00646F08"/>
    <w:rsid w:val="00646FAA"/>
    <w:rsid w:val="0065303D"/>
    <w:rsid w:val="00655363"/>
    <w:rsid w:val="0066308C"/>
    <w:rsid w:val="00672A8C"/>
    <w:rsid w:val="006750F2"/>
    <w:rsid w:val="00675CC7"/>
    <w:rsid w:val="00676B45"/>
    <w:rsid w:val="00683D6F"/>
    <w:rsid w:val="00687780"/>
    <w:rsid w:val="006A2364"/>
    <w:rsid w:val="006A48B5"/>
    <w:rsid w:val="006B442A"/>
    <w:rsid w:val="006C1356"/>
    <w:rsid w:val="006C59B8"/>
    <w:rsid w:val="006D308F"/>
    <w:rsid w:val="006F57AE"/>
    <w:rsid w:val="007104E7"/>
    <w:rsid w:val="007110BC"/>
    <w:rsid w:val="00712EB6"/>
    <w:rsid w:val="00714B36"/>
    <w:rsid w:val="00714D3E"/>
    <w:rsid w:val="00731646"/>
    <w:rsid w:val="0073235F"/>
    <w:rsid w:val="00734486"/>
    <w:rsid w:val="0073520F"/>
    <w:rsid w:val="007361C3"/>
    <w:rsid w:val="00743FA0"/>
    <w:rsid w:val="00745E48"/>
    <w:rsid w:val="007640BC"/>
    <w:rsid w:val="00775B32"/>
    <w:rsid w:val="00787D98"/>
    <w:rsid w:val="007A5312"/>
    <w:rsid w:val="007A5732"/>
    <w:rsid w:val="007A5EEC"/>
    <w:rsid w:val="007B42AA"/>
    <w:rsid w:val="007B46E6"/>
    <w:rsid w:val="007C001B"/>
    <w:rsid w:val="007C15D4"/>
    <w:rsid w:val="007D31CF"/>
    <w:rsid w:val="007F7CA0"/>
    <w:rsid w:val="0080047F"/>
    <w:rsid w:val="00824E2A"/>
    <w:rsid w:val="00825CA1"/>
    <w:rsid w:val="008434E7"/>
    <w:rsid w:val="00852D1D"/>
    <w:rsid w:val="008631CD"/>
    <w:rsid w:val="008674D2"/>
    <w:rsid w:val="008737AE"/>
    <w:rsid w:val="00883E35"/>
    <w:rsid w:val="00886409"/>
    <w:rsid w:val="00887602"/>
    <w:rsid w:val="00887FC3"/>
    <w:rsid w:val="0089137F"/>
    <w:rsid w:val="00894EA4"/>
    <w:rsid w:val="008A799C"/>
    <w:rsid w:val="008F2DC3"/>
    <w:rsid w:val="009023AC"/>
    <w:rsid w:val="00921E50"/>
    <w:rsid w:val="00922CCB"/>
    <w:rsid w:val="00926B96"/>
    <w:rsid w:val="00927F71"/>
    <w:rsid w:val="009303FC"/>
    <w:rsid w:val="009315AE"/>
    <w:rsid w:val="009450AB"/>
    <w:rsid w:val="00957046"/>
    <w:rsid w:val="0097211A"/>
    <w:rsid w:val="009875A3"/>
    <w:rsid w:val="00990743"/>
    <w:rsid w:val="009B516B"/>
    <w:rsid w:val="009B70CF"/>
    <w:rsid w:val="009C337A"/>
    <w:rsid w:val="009C3625"/>
    <w:rsid w:val="009C3DE5"/>
    <w:rsid w:val="009C5496"/>
    <w:rsid w:val="009C6721"/>
    <w:rsid w:val="009C7F7D"/>
    <w:rsid w:val="009D34B1"/>
    <w:rsid w:val="009D4CA1"/>
    <w:rsid w:val="009D5FA2"/>
    <w:rsid w:val="009D6161"/>
    <w:rsid w:val="009E0283"/>
    <w:rsid w:val="009F513D"/>
    <w:rsid w:val="00A045E2"/>
    <w:rsid w:val="00A10948"/>
    <w:rsid w:val="00A14277"/>
    <w:rsid w:val="00A221E2"/>
    <w:rsid w:val="00A24ADA"/>
    <w:rsid w:val="00A61B8C"/>
    <w:rsid w:val="00A80227"/>
    <w:rsid w:val="00A80F5A"/>
    <w:rsid w:val="00A83E92"/>
    <w:rsid w:val="00A90437"/>
    <w:rsid w:val="00A91EE6"/>
    <w:rsid w:val="00A94EFF"/>
    <w:rsid w:val="00A955EC"/>
    <w:rsid w:val="00AA47F9"/>
    <w:rsid w:val="00AA64BB"/>
    <w:rsid w:val="00AB298B"/>
    <w:rsid w:val="00AB3115"/>
    <w:rsid w:val="00AB5EA3"/>
    <w:rsid w:val="00AC2217"/>
    <w:rsid w:val="00AD10E9"/>
    <w:rsid w:val="00AD21D8"/>
    <w:rsid w:val="00AE3C07"/>
    <w:rsid w:val="00AF74C9"/>
    <w:rsid w:val="00AF797E"/>
    <w:rsid w:val="00B17B29"/>
    <w:rsid w:val="00B24CA9"/>
    <w:rsid w:val="00B25E7A"/>
    <w:rsid w:val="00B66D39"/>
    <w:rsid w:val="00B7534A"/>
    <w:rsid w:val="00B77497"/>
    <w:rsid w:val="00B80BF5"/>
    <w:rsid w:val="00B8267E"/>
    <w:rsid w:val="00B96BD1"/>
    <w:rsid w:val="00BA2CDF"/>
    <w:rsid w:val="00BA6D8B"/>
    <w:rsid w:val="00BB3094"/>
    <w:rsid w:val="00BB4A4C"/>
    <w:rsid w:val="00BD0BD6"/>
    <w:rsid w:val="00BE2027"/>
    <w:rsid w:val="00BE26FD"/>
    <w:rsid w:val="00BE5779"/>
    <w:rsid w:val="00BE7C44"/>
    <w:rsid w:val="00BF233A"/>
    <w:rsid w:val="00C2080B"/>
    <w:rsid w:val="00C21984"/>
    <w:rsid w:val="00C2263A"/>
    <w:rsid w:val="00C310EA"/>
    <w:rsid w:val="00C33DF1"/>
    <w:rsid w:val="00C52140"/>
    <w:rsid w:val="00C528ED"/>
    <w:rsid w:val="00C6152D"/>
    <w:rsid w:val="00C64EEA"/>
    <w:rsid w:val="00C70B36"/>
    <w:rsid w:val="00C820D7"/>
    <w:rsid w:val="00C8778B"/>
    <w:rsid w:val="00C924BF"/>
    <w:rsid w:val="00C93A25"/>
    <w:rsid w:val="00C95B02"/>
    <w:rsid w:val="00C97D79"/>
    <w:rsid w:val="00CA4EAB"/>
    <w:rsid w:val="00CA7B7F"/>
    <w:rsid w:val="00CB3E22"/>
    <w:rsid w:val="00CB6809"/>
    <w:rsid w:val="00CC109E"/>
    <w:rsid w:val="00CC2D94"/>
    <w:rsid w:val="00CD6FCE"/>
    <w:rsid w:val="00CE3E11"/>
    <w:rsid w:val="00D01AD8"/>
    <w:rsid w:val="00D02811"/>
    <w:rsid w:val="00D200A7"/>
    <w:rsid w:val="00D26DA2"/>
    <w:rsid w:val="00D36B95"/>
    <w:rsid w:val="00D50FF4"/>
    <w:rsid w:val="00D66C7A"/>
    <w:rsid w:val="00D75908"/>
    <w:rsid w:val="00D81429"/>
    <w:rsid w:val="00D81A28"/>
    <w:rsid w:val="00D83429"/>
    <w:rsid w:val="00D917C7"/>
    <w:rsid w:val="00D91D1F"/>
    <w:rsid w:val="00D956D8"/>
    <w:rsid w:val="00D95817"/>
    <w:rsid w:val="00DA542D"/>
    <w:rsid w:val="00DA7829"/>
    <w:rsid w:val="00DC0B2A"/>
    <w:rsid w:val="00DC1B47"/>
    <w:rsid w:val="00DC505F"/>
    <w:rsid w:val="00DD7AB6"/>
    <w:rsid w:val="00DE784C"/>
    <w:rsid w:val="00DF16A0"/>
    <w:rsid w:val="00DF5504"/>
    <w:rsid w:val="00E006B9"/>
    <w:rsid w:val="00E01BB1"/>
    <w:rsid w:val="00E30524"/>
    <w:rsid w:val="00E33239"/>
    <w:rsid w:val="00E474C9"/>
    <w:rsid w:val="00E50F0D"/>
    <w:rsid w:val="00E52642"/>
    <w:rsid w:val="00E60B5E"/>
    <w:rsid w:val="00E619EC"/>
    <w:rsid w:val="00E744FF"/>
    <w:rsid w:val="00E7702C"/>
    <w:rsid w:val="00E828EE"/>
    <w:rsid w:val="00E92A54"/>
    <w:rsid w:val="00EA798F"/>
    <w:rsid w:val="00EB66EA"/>
    <w:rsid w:val="00EB66F0"/>
    <w:rsid w:val="00EB6AC3"/>
    <w:rsid w:val="00EC70E1"/>
    <w:rsid w:val="00EE11AB"/>
    <w:rsid w:val="00EE189E"/>
    <w:rsid w:val="00EE5695"/>
    <w:rsid w:val="00F01337"/>
    <w:rsid w:val="00F15D1B"/>
    <w:rsid w:val="00F17B98"/>
    <w:rsid w:val="00F31FD4"/>
    <w:rsid w:val="00F33A35"/>
    <w:rsid w:val="00F475B6"/>
    <w:rsid w:val="00F54307"/>
    <w:rsid w:val="00F609EC"/>
    <w:rsid w:val="00F74356"/>
    <w:rsid w:val="00F77A20"/>
    <w:rsid w:val="00F90B42"/>
    <w:rsid w:val="00F975CB"/>
    <w:rsid w:val="00FA572D"/>
    <w:rsid w:val="00FB1823"/>
    <w:rsid w:val="00FD04A4"/>
    <w:rsid w:val="00FE5CCA"/>
    <w:rsid w:val="00FF7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106C055"/>
  <w15:chartTrackingRefBased/>
  <w15:docId w15:val="{B82748C1-F99C-4B1D-BD62-82C8FFB9A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5908"/>
    <w:rPr>
      <w:rFonts w:ascii="Times New Roman" w:eastAsia="Times New Roman" w:hAnsi="Times New Roman"/>
      <w:color w:val="212120"/>
      <w:kern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1AC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1AC6"/>
    <w:rPr>
      <w:rFonts w:ascii="Times New Roman" w:eastAsia="Times New Roman" w:hAnsi="Times New Roman"/>
      <w:color w:val="212120"/>
      <w:kern w:val="28"/>
    </w:rPr>
  </w:style>
  <w:style w:type="paragraph" w:styleId="Footer">
    <w:name w:val="footer"/>
    <w:basedOn w:val="Normal"/>
    <w:link w:val="FooterChar"/>
    <w:uiPriority w:val="99"/>
    <w:unhideWhenUsed/>
    <w:rsid w:val="00101AC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1AC6"/>
    <w:rPr>
      <w:rFonts w:ascii="Times New Roman" w:eastAsia="Times New Roman" w:hAnsi="Times New Roman"/>
      <w:color w:val="212120"/>
      <w:kern w:val="28"/>
    </w:rPr>
  </w:style>
  <w:style w:type="paragraph" w:styleId="NormalWeb">
    <w:name w:val="Normal (Web)"/>
    <w:basedOn w:val="Normal"/>
    <w:uiPriority w:val="99"/>
    <w:semiHidden/>
    <w:unhideWhenUsed/>
    <w:rsid w:val="001210FB"/>
    <w:pPr>
      <w:spacing w:before="100" w:beforeAutospacing="1" w:after="100" w:afterAutospacing="1"/>
    </w:pPr>
    <w:rPr>
      <w:color w:val="auto"/>
      <w:kern w:val="0"/>
      <w:sz w:val="24"/>
      <w:szCs w:val="24"/>
      <w:lang w:val="en-ZA" w:eastAsia="en-ZA"/>
    </w:rPr>
  </w:style>
  <w:style w:type="paragraph" w:styleId="ListParagraph">
    <w:name w:val="List Paragraph"/>
    <w:basedOn w:val="Normal"/>
    <w:uiPriority w:val="34"/>
    <w:qFormat/>
    <w:rsid w:val="001210FB"/>
    <w:pPr>
      <w:ind w:left="720"/>
      <w:contextualSpacing/>
    </w:pPr>
  </w:style>
  <w:style w:type="table" w:styleId="TableGrid">
    <w:name w:val="Table Grid"/>
    <w:basedOn w:val="TableNormal"/>
    <w:uiPriority w:val="59"/>
    <w:rsid w:val="00B82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8267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26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671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wbdia@gmail.com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mailto:jblaine" TargetMode="External"/><Relationship Id="rId12" Type="http://schemas.openxmlformats.org/officeDocument/2006/relationships/image" Target="media/image2.wmf"/><Relationship Id="rId17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image" Target="media/image6.jpg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jwbdia@gmail.com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10" Type="http://schemas.openxmlformats.org/officeDocument/2006/relationships/hyperlink" Target="mailto:jblaine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emf"/><Relationship Id="rId14" Type="http://schemas.openxmlformats.org/officeDocument/2006/relationships/image" Target="media/image4.jpe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hn\AppData\Roaming\Microsoft\Templates\Real%20estate%20business%20brochure%20(tri-fold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Real estate business brochure (tri-fold)</Template>
  <TotalTime>630</TotalTime>
  <Pages>2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BLAINE</dc:creator>
  <cp:keywords/>
  <dc:description/>
  <cp:lastModifiedBy>John Blaine</cp:lastModifiedBy>
  <cp:revision>236</cp:revision>
  <cp:lastPrinted>2024-05-07T13:29:00Z</cp:lastPrinted>
  <dcterms:created xsi:type="dcterms:W3CDTF">2024-04-08T12:32:00Z</dcterms:created>
  <dcterms:modified xsi:type="dcterms:W3CDTF">2024-08-22T09:06:00Z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0x0101005F02E0EF7D44C04B9FA644DBFF45FF6A</vt:lpwstr>
  </property>
</Properties>
</file>